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27D" w:rsidRPr="005B34B9" w:rsidRDefault="0086727D" w:rsidP="000B40AB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58.15pt;margin-top:-23.65pt;width:565.55pt;height:799.8pt;z-index:2516531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C+NAIAAFw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" filled="f" stroked="f">
            <v:fill o:detectmouseclick="t"/>
            <v:textbox style="mso-fit-shape-to-text:t">
              <w:txbxContent>
                <w:p w:rsidR="0086727D" w:rsidRDefault="0086727D"/>
              </w:txbxContent>
            </v:textbox>
          </v:shape>
        </w:pict>
      </w:r>
    </w:p>
    <w:p w:rsidR="0086727D" w:rsidRDefault="0086727D" w:rsidP="005B34B9">
      <w:pPr>
        <w:spacing w:after="0" w:line="240" w:lineRule="auto"/>
        <w:jc w:val="center"/>
        <w:rPr>
          <w:i/>
          <w:color w:val="800080"/>
          <w:sz w:val="28"/>
          <w:szCs w:val="28"/>
        </w:rPr>
      </w:pPr>
      <w:r w:rsidRPr="007C4296">
        <w:rPr>
          <w:i/>
          <w:color w:val="8000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pt;height:43.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font-weight:bold;font-style:italic;v-text-kern:t" trim="t" fitpath="t" string="Азбука безопасности"/>
          </v:shape>
        </w:pict>
      </w:r>
    </w:p>
    <w:p w:rsidR="0086727D" w:rsidRDefault="0086727D" w:rsidP="000B40AB">
      <w:pPr>
        <w:spacing w:after="0" w:line="240" w:lineRule="auto"/>
        <w:jc w:val="right"/>
        <w:rPr>
          <w:i/>
          <w:color w:val="800080"/>
          <w:sz w:val="28"/>
          <w:szCs w:val="28"/>
        </w:rPr>
      </w:pPr>
    </w:p>
    <w:p w:rsidR="0086727D" w:rsidRDefault="0086727D" w:rsidP="000B40AB">
      <w:pPr>
        <w:spacing w:after="0" w:line="240" w:lineRule="auto"/>
        <w:jc w:val="right"/>
        <w:rPr>
          <w:i/>
          <w:color w:val="800080"/>
          <w:sz w:val="28"/>
          <w:szCs w:val="28"/>
        </w:rPr>
      </w:pPr>
    </w:p>
    <w:p w:rsidR="0086727D" w:rsidRDefault="0086727D" w:rsidP="000B40AB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3A1B98" w:rsidRDefault="0086727D" w:rsidP="00C95183">
      <w:pPr>
        <w:spacing w:after="0" w:line="240" w:lineRule="auto"/>
        <w:jc w:val="right"/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 xml:space="preserve"> </w:t>
      </w:r>
      <w:r w:rsidRPr="003A1B98"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>Творческая  работа – это прекрасный</w:t>
      </w:r>
    </w:p>
    <w:p w:rsidR="0086727D" w:rsidRPr="003A1B98" w:rsidRDefault="0086727D" w:rsidP="00D41A75">
      <w:pPr>
        <w:spacing w:after="0" w:line="240" w:lineRule="auto"/>
        <w:jc w:val="center"/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</w:pPr>
      <w:r w:rsidRPr="003A1B98"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 xml:space="preserve">           </w:t>
      </w:r>
      <w:r w:rsidRPr="003A1B98"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 xml:space="preserve"> необычайно  тяжёлый  и  </w:t>
      </w:r>
    </w:p>
    <w:p w:rsidR="0086727D" w:rsidRPr="003A1B98" w:rsidRDefault="0086727D" w:rsidP="00D41A75">
      <w:pPr>
        <w:spacing w:after="0" w:line="240" w:lineRule="auto"/>
        <w:jc w:val="center"/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</w:pPr>
      <w:r w:rsidRPr="003A1B98"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 xml:space="preserve">          </w:t>
      </w:r>
      <w:r w:rsidRPr="003A1B98">
        <w:rPr>
          <w:rFonts w:ascii="Times New Roman" w:hAnsi="Times New Roman"/>
          <w:bCs/>
          <w:i/>
          <w:color w:val="002060"/>
          <w:sz w:val="28"/>
          <w:szCs w:val="28"/>
          <w:lang w:eastAsia="ru-RU"/>
        </w:rPr>
        <w:t>изумительно   радостный  труд</w:t>
      </w:r>
    </w:p>
    <w:p w:rsidR="0086727D" w:rsidRDefault="0086727D" w:rsidP="000B40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0168E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</w:r>
    </w:p>
    <w:p w:rsidR="0086727D" w:rsidRPr="003A1B98" w:rsidRDefault="0086727D" w:rsidP="000B40AB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  <w:r w:rsidRPr="003A1B98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 xml:space="preserve">План  </w:t>
      </w:r>
    </w:p>
    <w:p w:rsidR="0086727D" w:rsidRPr="003A1B98" w:rsidRDefault="0086727D" w:rsidP="000B40AB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  <w:r w:rsidRPr="003A1B98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мастер-класса</w:t>
      </w:r>
    </w:p>
    <w:p w:rsidR="0086727D" w:rsidRDefault="0086727D" w:rsidP="000B40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/>
    <w:p w:rsidR="0086727D" w:rsidRDefault="0086727D" w:rsidP="00E72AEE">
      <w:pPr>
        <w:spacing w:after="0" w:line="240" w:lineRule="auto"/>
        <w:ind w:left="4320" w:hanging="432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75AD2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Цель проведения мастер-класса:</w:t>
      </w:r>
      <w:r w:rsidRPr="0050168E"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Формирование знаний по правилам техники     безопасности на уроках производственного обучения; </w:t>
      </w:r>
      <w:r w:rsidRPr="0050168E"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                 </w:t>
      </w:r>
    </w:p>
    <w:p w:rsidR="0086727D" w:rsidRDefault="0086727D" w:rsidP="00E72AE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развитие творческих способностей; </w:t>
      </w:r>
    </w:p>
    <w:p w:rsidR="0086727D" w:rsidRDefault="0086727D" w:rsidP="00E72AEE">
      <w:pPr>
        <w:spacing w:after="0" w:line="240" w:lineRule="auto"/>
        <w:ind w:left="4320" w:hanging="1488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воспитание  уважительного отношения к своей работе.</w:t>
      </w:r>
    </w:p>
    <w:p w:rsidR="0086727D" w:rsidRDefault="0086727D" w:rsidP="00E72AE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1F7E1E">
      <w:pPr>
        <w:spacing w:after="0" w:line="240" w:lineRule="auto"/>
        <w:ind w:left="4536" w:hanging="4536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75AD2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Задача проведения мастер-класса:</w:t>
      </w:r>
      <w:r w:rsidRPr="001A330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Обмен опытом,</w:t>
      </w:r>
      <w:r w:rsidRPr="001A330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50168E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развитие творческого подхода к обуче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нию,</w:t>
      </w:r>
      <w:r w:rsidRPr="001A330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50168E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популяризация професси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</w:t>
      </w:r>
      <w:r w:rsidRPr="0050168E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86727D" w:rsidRDefault="0086727D" w:rsidP="001F7E1E">
      <w:pPr>
        <w:spacing w:after="0" w:line="240" w:lineRule="auto"/>
        <w:ind w:left="4536" w:hanging="4536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675AD2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Урок  производственного обучения начинается с инструктажа по технике безопасности. Чтобы этот процесс для студентов был интересным  и запоминающимся, можно предложить обучение в игровой форме.</w:t>
      </w:r>
    </w:p>
    <w:p w:rsidR="0086727D" w:rsidRDefault="0086727D" w:rsidP="00A36306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Вашему вниманию предоставляется несколько игровых фрагментов урока. Первый фрагмент – игра «Допуск».  Для участия в игре «Допуск» необходимо 3 человека. </w:t>
      </w:r>
    </w:p>
    <w:p w:rsidR="0086727D" w:rsidRDefault="0086727D" w:rsidP="005359C5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A36306" w:rsidRDefault="0086727D" w:rsidP="005359C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5359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363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Игра - </w:t>
      </w:r>
      <w:r w:rsidRPr="00931FF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«Допуск» 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A36306" w:rsidRDefault="0086727D" w:rsidP="00A36306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36306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Правила игры</w:t>
      </w:r>
    </w:p>
    <w:p w:rsidR="0086727D" w:rsidRDefault="0086727D" w:rsidP="00A36306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A36306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Предлагается несколько видов спецодежды. Необходимо быстро и правильно отобрать и надеть униформу заданной специальности. 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Для оценки правильности  выполнения задания, студентам выдаются цветные фишки: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Прямоугольник 3" o:spid="_x0000_s1027" style="position:absolute;margin-left:-1.8pt;margin-top:3.35pt;width:12pt;height:11.2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" fillcolor="#94c600" strokecolor="#6b9100" strokeweight="2pt"/>
        </w:pic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-- - Правильно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Прямоугольник 1" o:spid="_x0000_s1028" style="position:absolute;margin-left:-1.8pt;margin-top:.75pt;width:12pt;height:11.2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" fillcolor="#f0ad00" strokecolor="#750" strokeweight="2pt"/>
        </w:pic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- Имеются ошибки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результате игры студенты учатся правильно и быстро одевать спецодежду. 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745BC1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Показ спецодежды изготовленная студентами  в швейных мастерских колледжа для групп всех специальностей. (Слайды 1-5)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8D0838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931FFD" w:rsidRDefault="0086727D" w:rsidP="00AD1C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3BB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Pr="008A3BB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31FFD">
        <w:rPr>
          <w:rFonts w:ascii="Times New Roman" w:hAnsi="Times New Roman"/>
          <w:b/>
          <w:bCs/>
          <w:sz w:val="28"/>
          <w:szCs w:val="28"/>
          <w:lang w:eastAsia="ru-RU"/>
        </w:rPr>
        <w:t>«Убери лишнее»</w:t>
      </w:r>
    </w:p>
    <w:p w:rsidR="0086727D" w:rsidRPr="002E7B1F" w:rsidRDefault="0086727D" w:rsidP="002E7B1F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</w:p>
    <w:p w:rsidR="0086727D" w:rsidRDefault="0086727D" w:rsidP="002E7B1F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E7B1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Правила игры</w:t>
      </w:r>
    </w:p>
    <w:p w:rsidR="0086727D" w:rsidRDefault="0086727D" w:rsidP="008170F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2E7B1F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Задание: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На интерактивной доске расположены картинки  инструментов и приспособлений,  используемых на уроках швейного дела. Внимательно рассмотрите инструменты и зачеркните лишнее. ( Слайд 6)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 доске приглашается один желающий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86727D" w:rsidRDefault="0086727D" w:rsidP="00CE4476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 результате игры мастер развивает зрительную память студентов.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86727D" w:rsidRPr="00931FFD" w:rsidRDefault="0086727D" w:rsidP="003A698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Викторина – </w:t>
      </w:r>
      <w:r w:rsidRPr="00931FFD">
        <w:rPr>
          <w:rFonts w:ascii="Times New Roman" w:hAnsi="Times New Roman"/>
          <w:b/>
          <w:bCs/>
          <w:sz w:val="28"/>
          <w:szCs w:val="28"/>
          <w:lang w:eastAsia="ru-RU"/>
        </w:rPr>
        <w:t>«Техника безопасности»</w:t>
      </w:r>
    </w:p>
    <w:p w:rsidR="0086727D" w:rsidRDefault="0086727D" w:rsidP="003A698E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86727D" w:rsidRPr="005A1020" w:rsidRDefault="0086727D" w:rsidP="002E1918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A102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Студенты,  участвующие в викторине должны набрать максимальное количество баллов. Величина баллов зависит от сложности вопросов.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(Слайд7 )</w:t>
      </w:r>
    </w:p>
    <w:p w:rsidR="0086727D" w:rsidRDefault="0086727D" w:rsidP="00CE447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Pr="005A1020" w:rsidRDefault="0086727D" w:rsidP="00415F01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A1020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Нестандартное  проведение  викторины  привлекает внимание студентов, вызывает интерес к профессии.</w:t>
      </w:r>
    </w:p>
    <w:p w:rsidR="0086727D" w:rsidRDefault="0086727D" w:rsidP="00415F0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A698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Pr="00931FFD" w:rsidRDefault="0086727D" w:rsidP="003A698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«Запрещенные приемы»</w:t>
      </w:r>
    </w:p>
    <w:p w:rsidR="0086727D" w:rsidRDefault="0086727D" w:rsidP="003A698E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86727D" w:rsidRPr="005A1020" w:rsidRDefault="0086727D" w:rsidP="00931FF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A102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Демонстрация  видеоматериала  по теме   «Техника безопасности». </w:t>
      </w:r>
    </w:p>
    <w:p w:rsidR="0086727D" w:rsidRDefault="0086727D" w:rsidP="002E1918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5A1020" w:rsidRDefault="0086727D" w:rsidP="002E1918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A1020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Материал демонстрируется в целях обобщения и закрепления полученных знаний.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931FF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«Синквейн» </w:t>
      </w:r>
    </w:p>
    <w:p w:rsidR="0086727D" w:rsidRPr="00BA7330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6727D" w:rsidRDefault="0086727D" w:rsidP="0082070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A7330">
        <w:rPr>
          <w:rFonts w:ascii="Times New Roman" w:hAnsi="Times New Roman"/>
          <w:color w:val="000000"/>
          <w:sz w:val="28"/>
          <w:szCs w:val="28"/>
        </w:rPr>
        <w:t>Синквейн  - короткое нерифмованное стихотворение из пяти строк.</w:t>
      </w:r>
      <w:r w:rsidRPr="008207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6727D" w:rsidRPr="00BA7330" w:rsidRDefault="0086727D" w:rsidP="0082070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5663E">
        <w:rPr>
          <w:rFonts w:ascii="Times New Roman" w:hAnsi="Times New Roman"/>
          <w:color w:val="2B2B2B"/>
          <w:sz w:val="28"/>
          <w:szCs w:val="28"/>
          <w:lang w:eastAsia="ru-RU"/>
        </w:rPr>
        <w:t>Составлять cинквейн очень просто и интересно.</w:t>
      </w:r>
    </w:p>
    <w:p w:rsidR="0086727D" w:rsidRPr="00BA7330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6727D" w:rsidRPr="00847149" w:rsidRDefault="0086727D" w:rsidP="00361D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149">
        <w:rPr>
          <w:rFonts w:ascii="Times New Roman" w:hAnsi="Times New Roman"/>
          <w:b/>
          <w:sz w:val="28"/>
          <w:szCs w:val="28"/>
        </w:rPr>
        <w:t>Правила «Синквейна»</w:t>
      </w:r>
    </w:p>
    <w:p w:rsidR="0086727D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6727D" w:rsidRPr="00ED4331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D4331">
        <w:rPr>
          <w:rFonts w:ascii="Times New Roman" w:hAnsi="Times New Roman"/>
          <w:sz w:val="28"/>
          <w:szCs w:val="28"/>
        </w:rPr>
        <w:t>1 строка – одно существительное, выражающее главную тему синквейна.</w:t>
      </w:r>
    </w:p>
    <w:p w:rsidR="0086727D" w:rsidRPr="00ED4331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D4331">
        <w:rPr>
          <w:rFonts w:ascii="Times New Roman" w:hAnsi="Times New Roman"/>
          <w:sz w:val="28"/>
          <w:szCs w:val="28"/>
        </w:rPr>
        <w:t>2 строка – два прилагательных, выражающих главную мысль.</w:t>
      </w:r>
    </w:p>
    <w:p w:rsidR="0086727D" w:rsidRPr="00ED4331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D4331">
        <w:rPr>
          <w:rFonts w:ascii="Times New Roman" w:hAnsi="Times New Roman"/>
          <w:sz w:val="28"/>
          <w:szCs w:val="28"/>
        </w:rPr>
        <w:t>3 строка три глагола, описывающие действия в рамках темы.</w:t>
      </w:r>
    </w:p>
    <w:p w:rsidR="0086727D" w:rsidRPr="00ED4331" w:rsidRDefault="0086727D" w:rsidP="00310A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D4331">
        <w:rPr>
          <w:rFonts w:ascii="Times New Roman" w:hAnsi="Times New Roman"/>
          <w:sz w:val="28"/>
          <w:szCs w:val="28"/>
        </w:rPr>
        <w:t>4 строка – фраза, несущая определенный смысл.</w:t>
      </w:r>
    </w:p>
    <w:p w:rsidR="0086727D" w:rsidRDefault="0086727D" w:rsidP="002D476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D4331">
        <w:rPr>
          <w:rFonts w:ascii="Times New Roman" w:hAnsi="Times New Roman"/>
          <w:sz w:val="28"/>
          <w:szCs w:val="28"/>
        </w:rPr>
        <w:t>5 строка – заключение в форме существительного (ассоциация с первым словом).</w:t>
      </w:r>
    </w:p>
    <w:p w:rsidR="0086727D" w:rsidRPr="00ED4331" w:rsidRDefault="0086727D" w:rsidP="002D476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D140AC">
        <w:rPr>
          <w:rFonts w:ascii="Times New Roman" w:hAnsi="Times New Roman"/>
          <w:bCs/>
          <w:sz w:val="28"/>
          <w:szCs w:val="28"/>
          <w:lang w:eastAsia="ru-RU"/>
        </w:rPr>
        <w:t>Присутствующие делятся на команды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86727D" w:rsidRDefault="0086727D" w:rsidP="00FB6B0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Каждой команде даётся слово. Необходимо на это слово составить синквейн.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color w:val="2B2B2B"/>
          <w:sz w:val="28"/>
          <w:szCs w:val="28"/>
          <w:lang w:eastAsia="ru-RU"/>
        </w:rPr>
      </w:pP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color w:val="2B2B2B"/>
          <w:sz w:val="28"/>
          <w:szCs w:val="28"/>
          <w:lang w:eastAsia="ru-RU"/>
        </w:rPr>
      </w:pPr>
      <w:r w:rsidRPr="00FD30C9">
        <w:rPr>
          <w:rFonts w:ascii="Times New Roman" w:hAnsi="Times New Roman"/>
          <w:b/>
          <w:color w:val="2B2B2B"/>
          <w:sz w:val="28"/>
          <w:szCs w:val="28"/>
          <w:lang w:eastAsia="ru-RU"/>
        </w:rPr>
        <w:t>Предлагаемые слова для команд:</w:t>
      </w: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sz w:val="28"/>
          <w:szCs w:val="28"/>
          <w:lang w:eastAsia="ru-RU"/>
        </w:rPr>
        <w:t>1-Техника безопасности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Необходимый, важный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Обучает, предупреждает, оберегает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Раньше шила я без правил, а теперь их соблюдаю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Инструктаж  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sz w:val="28"/>
          <w:szCs w:val="28"/>
          <w:lang w:eastAsia="ru-RU"/>
        </w:rPr>
        <w:t>2-Мастер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Строгий, внимательный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Обучает, помогает, воспитывает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Что посеешь, то и пожнешь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Педагог</w:t>
      </w: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</w:t>
      </w:r>
    </w:p>
    <w:p w:rsidR="0086727D" w:rsidRPr="00931FFD" w:rsidRDefault="0086727D" w:rsidP="000D35EB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sz w:val="28"/>
          <w:szCs w:val="28"/>
          <w:lang w:eastAsia="ru-RU"/>
        </w:rPr>
        <w:t>3- Оборудование</w:t>
      </w:r>
    </w:p>
    <w:p w:rsidR="0086727D" w:rsidRDefault="0086727D" w:rsidP="000D35EB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Современное,  многофункциональное</w:t>
      </w:r>
    </w:p>
    <w:p w:rsidR="0086727D" w:rsidRDefault="0086727D" w:rsidP="000D35EB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Работает, гудит, ломается</w:t>
      </w:r>
    </w:p>
    <w:p w:rsidR="0086727D" w:rsidRDefault="0086727D" w:rsidP="000D35EB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Качество в работе самое главное</w:t>
      </w:r>
    </w:p>
    <w:p w:rsidR="0086727D" w:rsidRDefault="0086727D" w:rsidP="000D35EB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Станок</w:t>
      </w: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</w:t>
      </w: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sz w:val="28"/>
          <w:szCs w:val="28"/>
          <w:lang w:eastAsia="ru-RU"/>
        </w:rPr>
        <w:t>4-Производственное обучение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Интересное, необходимое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Прививает, обучает, знакомит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   Приобретение знаний, умений и навыков </w:t>
      </w:r>
    </w:p>
    <w:p w:rsidR="0086727D" w:rsidRPr="00C95183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>Урок</w:t>
      </w:r>
      <w:bookmarkStart w:id="0" w:name="_GoBack"/>
      <w:bookmarkEnd w:id="0"/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6727D" w:rsidRPr="00931FF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31FFD">
        <w:rPr>
          <w:rFonts w:ascii="Times New Roman" w:hAnsi="Times New Roman"/>
          <w:b/>
          <w:sz w:val="28"/>
          <w:szCs w:val="28"/>
          <w:lang w:eastAsia="ru-RU"/>
        </w:rPr>
        <w:t>5-Профессия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>Нужная, интересная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Работать, творить, зарабатывать</w:t>
      </w:r>
    </w:p>
    <w:p w:rsidR="0086727D" w:rsidRDefault="0086727D" w:rsidP="00FB6B0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Прекрасно иметь интересную работу</w:t>
      </w:r>
    </w:p>
    <w:p w:rsidR="0086727D" w:rsidRDefault="0086727D" w:rsidP="000C580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Специальность 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20704">
        <w:rPr>
          <w:rFonts w:ascii="Times New Roman" w:hAnsi="Times New Roman"/>
          <w:sz w:val="28"/>
          <w:szCs w:val="28"/>
          <w:lang w:eastAsia="ru-RU"/>
        </w:rPr>
        <w:t>Работа  над созданием синквейна  развивает образное мышление.</w:t>
      </w: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6727D" w:rsidRDefault="0086727D" w:rsidP="005E5F5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5E5F5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5E5F5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7C42A5" w:rsidRDefault="0086727D" w:rsidP="005E5F5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80.2pt;margin-top:-18.15pt;width:248.25pt;height:203.95pt;z-index:251656192">
            <v:imagedata r:id="rId6" o:title=""/>
          </v:shape>
        </w:pict>
      </w:r>
      <w:r>
        <w:rPr>
          <w:noProof/>
          <w:lang w:eastAsia="ru-RU"/>
        </w:rPr>
        <w:pict>
          <v:shape id="_x0000_s1030" type="#_x0000_t75" style="position:absolute;margin-left:-20.55pt;margin-top:-18.15pt;width:267.75pt;height:203.95pt;z-index:251657216">
            <v:imagedata r:id="rId7" o:title=""/>
          </v:shape>
        </w:pict>
      </w:r>
      <w:r>
        <w:rPr>
          <w:noProof/>
        </w:rPr>
        <w:t xml:space="preserve">  </w:t>
      </w:r>
    </w:p>
    <w:p w:rsidR="0086727D" w:rsidRDefault="0086727D" w:rsidP="005E5F5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</w:t>
      </w: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</w:t>
      </w: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931FFD" w:rsidRDefault="0086727D" w:rsidP="00F733C3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Слайд 1                                                                           Слайд 2</w:t>
      </w:r>
    </w:p>
    <w:p w:rsidR="0086727D" w:rsidRDefault="0086727D" w:rsidP="0049344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75" style="position:absolute;margin-left:-24.3pt;margin-top:15.15pt;width:271.5pt;height:217.5pt;z-index:251658240">
            <v:imagedata r:id="rId8" o:title=""/>
          </v:shape>
        </w:pict>
      </w:r>
      <w:r>
        <w:rPr>
          <w:noProof/>
          <w:lang w:eastAsia="ru-RU"/>
        </w:rPr>
        <w:pict>
          <v:shape id="_x0000_s1032" type="#_x0000_t75" style="position:absolute;margin-left:280.2pt;margin-top:15.15pt;width:248.25pt;height:217.5pt;z-index:251659264">
            <v:imagedata r:id="rId9" o:title=""/>
          </v:shape>
        </w:pic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931FF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Слайд  3                                                                           Слайд 4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3" type="#_x0000_t75" style="position:absolute;left:0;text-align:left;margin-left:59.7pt;margin-top:.15pt;width:337.5pt;height:210.85pt;z-index:251660288">
            <v:imagedata r:id="rId10" o:title=""/>
          </v:shape>
        </w:pic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931FF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931FF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931FF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931FF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Слайд 5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D69F1">
        <w:rPr>
          <w:rFonts w:ascii="Times New Roman" w:hAnsi="Times New Roman"/>
          <w:bCs/>
          <w:sz w:val="28"/>
          <w:szCs w:val="28"/>
          <w:lang w:eastAsia="ru-RU"/>
        </w:rPr>
        <w:object w:dxaOrig="7199" w:dyaOrig="5389">
          <v:shape id="_x0000_i1026" type="#_x0000_t75" style="width:450pt;height:299.25pt" o:ole="">
            <v:imagedata r:id="rId11" o:title=""/>
          </v:shape>
          <o:OLEObject Type="Embed" ProgID="PowerPoint.Slide.8" ShapeID="_x0000_i1026" DrawAspect="Content" ObjectID="_1508069115" r:id="rId12"/>
        </w:objec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Слайд 6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27" type="#_x0000_t75" style="width:457.5pt;height:305.25pt;mso-position-horizontal-relative:char;mso-position-vertical-relative:line">
            <v:imagedata r:id="rId13" o:title=""/>
          </v:shape>
        </w:pic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Pr="00E72AEE" w:rsidRDefault="0086727D" w:rsidP="00E72AE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Слайд 7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28" type="#_x0000_t75" style="width:223.5pt;height:170.25pt;mso-position-horizontal-relative:char;mso-position-vertical-relative:line">
            <v:imagedata r:id="rId14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29" type="#_x0000_t75" style="width:223.5pt;height:175.5pt;mso-position-horizontal-relative:char;mso-position-vertical-relative:line">
            <v:imagedata r:id="rId15" o:title=""/>
          </v:shape>
        </w:pic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1          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</w:t>
      </w:r>
    </w:p>
    <w:p w:rsidR="0086727D" w:rsidRDefault="0086727D" w:rsidP="003D75C9">
      <w:pPr>
        <w:spacing w:after="0" w:line="240" w:lineRule="auto"/>
        <w:ind w:left="-426" w:firstLine="426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0" type="#_x0000_t75" style="width:223.5pt;height:148.5pt;mso-position-horizontal-relative:char;mso-position-vertical-relative:line">
            <v:imagedata r:id="rId16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1" type="#_x0000_t75" style="width:223.5pt;height:151.5pt;mso-position-horizontal-relative:char;mso-position-vertical-relative:line">
            <v:imagedata r:id="rId17" o:title=""/>
          </v:shape>
        </w:pic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2            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2" type="#_x0000_t75" style="width:219.75pt;height:151.5pt;mso-position-horizontal-relative:char;mso-position-vertical-relative:line">
            <v:imagedata r:id="rId18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3" type="#_x0000_t75" style="width:3in;height:151.5pt;mso-position-horizontal-relative:char;mso-position-vertical-relative:line">
            <v:imagedata r:id="rId19" o:title=""/>
          </v:shape>
        </w:pic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3              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4" type="#_x0000_t75" style="width:212.25pt;height:170.25pt;mso-position-horizontal-relative:char;mso-position-vertical-relative:line">
            <v:imagedata r:id="rId20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5" type="#_x0000_t75" style="width:223.5pt;height:170.25pt;mso-position-horizontal-relative:char;mso-position-vertical-relative:line">
            <v:imagedata r:id="rId21" o:title=""/>
          </v:shape>
        </w:pic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4          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6" type="#_x0000_t75" style="width:212.25pt;height:170.25pt;mso-position-horizontal-relative:char;mso-position-vertical-relative:line">
            <v:imagedata r:id="rId22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7" type="#_x0000_t75" style="width:241.5pt;height:175.5pt;mso-position-horizontal-relative:char;mso-position-vertical-relative:line">
            <v:imagedata r:id="rId23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5          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8" type="#_x0000_t75" style="width:223.5pt;height:170.25pt;mso-position-horizontal-relative:char;mso-position-vertical-relative:line">
            <v:imagedata r:id="rId24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39" type="#_x0000_t75" style="width:3in;height:175.5pt;mso-position-horizontal-relative:char;mso-position-vertical-relative:line">
            <v:imagedata r:id="rId25" o:title=""/>
          </v:shape>
        </w:pict>
      </w:r>
    </w:p>
    <w:p w:rsidR="0086727D" w:rsidRDefault="0086727D" w:rsidP="00931F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931F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6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40" type="#_x0000_t75" style="width:205.5pt;height:165pt;mso-position-horizontal-relative:char;mso-position-vertical-relative:line">
            <v:imagedata r:id="rId26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41" type="#_x0000_t75" style="width:223.5pt;height:165pt;mso-position-horizontal-relative:char;mso-position-vertical-relative:line">
            <v:imagedata r:id="rId27" o:title=""/>
          </v:shape>
        </w:pic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7                                                         Ответ</w: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42" type="#_x0000_t75" style="width:3in;height:162pt;mso-position-horizontal-relative:char;mso-position-vertical-relative:line">
            <v:imagedata r:id="rId28" o:title=""/>
          </v:shape>
        </w:pic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</w:t>
      </w:r>
      <w:r w:rsidRPr="007C429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 id="_x0000_i1043" type="#_x0000_t75" style="width:223.5pt;height:162pt;mso-position-horizontal-relative:char;mso-position-vertical-relative:line">
            <v:imagedata r:id="rId29" o:title=""/>
          </v:shape>
        </w:pict>
      </w: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Вопрос 8                                                          Ответ</w:t>
      </w: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727D" w:rsidRDefault="0086727D" w:rsidP="00F733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4" type="#_x0000_t75" style="position:absolute;margin-left:268.95pt;margin-top:5.25pt;width:216.55pt;height:170.05pt;z-index:251662336">
            <v:imagedata r:id="rId30" o:title=""/>
          </v:shape>
        </w:pict>
      </w:r>
      <w:r>
        <w:rPr>
          <w:noProof/>
          <w:lang w:eastAsia="ru-RU"/>
        </w:rPr>
        <w:pict>
          <v:shape id="_x0000_s1035" type="#_x0000_t75" style="position:absolute;margin-left:-2.55pt;margin-top:7.05pt;width:214.25pt;height:168.25pt;z-index:251661312">
            <v:imagedata r:id="rId31" o:title=""/>
          </v:shape>
        </w:pict>
      </w:r>
    </w:p>
    <w:p w:rsidR="0086727D" w:rsidRDefault="0086727D" w:rsidP="00F733C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3460F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Вопрос 9                                                         Ответ</w:t>
      </w: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FB6B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/>
    <w:p w:rsidR="0086727D" w:rsidRDefault="0086727D" w:rsidP="001A59E2">
      <w:pPr>
        <w:spacing w:after="0" w:line="240" w:lineRule="auto"/>
        <w:ind w:left="4536" w:hanging="4536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1A59E2">
      <w:pPr>
        <w:spacing w:after="0" w:line="240" w:lineRule="auto"/>
        <w:ind w:left="4536" w:hanging="4536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1A59E2">
      <w:pPr>
        <w:spacing w:after="0" w:line="240" w:lineRule="auto"/>
        <w:ind w:left="4536" w:hanging="4536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1A59E2">
      <w:pPr>
        <w:spacing w:after="0" w:line="240" w:lineRule="auto"/>
        <w:ind w:left="4536" w:hanging="4536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Использованная литература:</w:t>
      </w:r>
    </w:p>
    <w:p w:rsidR="0086727D" w:rsidRPr="00B12D41" w:rsidRDefault="0086727D" w:rsidP="001A59E2">
      <w:pPr>
        <w:spacing w:after="0" w:line="240" w:lineRule="auto"/>
        <w:ind w:left="4536" w:hanging="4536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6727D" w:rsidRDefault="0086727D" w:rsidP="001A59E2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А.Т Труханова «Технология изготовления женской и детской легкой одежды» 1983г. Издательство «Легкой промышленности»</w:t>
      </w:r>
    </w:p>
    <w:p w:rsidR="0086727D" w:rsidRDefault="0086727D" w:rsidP="00E72AE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1A59E2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А. Асанова «Технология швейных изделий» 2010г. Издательство «Фолиант»</w:t>
      </w:r>
    </w:p>
    <w:p w:rsidR="0086727D" w:rsidRDefault="0086727D" w:rsidP="00E72AE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Default="0086727D" w:rsidP="00E72AE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86727D" w:rsidRPr="00B12D41" w:rsidRDefault="0086727D" w:rsidP="001A59E2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К. Тлешаева, Б. Хамидолла «Технология швейного производства» 2010  «Фолиант»</w:t>
      </w:r>
    </w:p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 w:rsidP="003A3EA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86727D" w:rsidRPr="007C42A5" w:rsidRDefault="0086727D" w:rsidP="008D3C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727D" w:rsidRDefault="0086727D" w:rsidP="008D3CBC">
      <w:pPr>
        <w:spacing w:after="0" w:line="240" w:lineRule="auto"/>
      </w:pPr>
    </w:p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p w:rsidR="0086727D" w:rsidRDefault="0086727D"/>
    <w:sectPr w:rsidR="0086727D" w:rsidSect="003A50D1">
      <w:pgSz w:w="11906" w:h="16838"/>
      <w:pgMar w:top="851" w:right="746" w:bottom="568" w:left="85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E47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C5C47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E81F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57216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74038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2CDA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107E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B887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FC8B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B5040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81052A"/>
    <w:multiLevelType w:val="hybridMultilevel"/>
    <w:tmpl w:val="8FD2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9C033AE"/>
    <w:multiLevelType w:val="hybridMultilevel"/>
    <w:tmpl w:val="C42EB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2713"/>
    <w:rsid w:val="000827C3"/>
    <w:rsid w:val="000B40AB"/>
    <w:rsid w:val="000C55A7"/>
    <w:rsid w:val="000C580A"/>
    <w:rsid w:val="000D35EB"/>
    <w:rsid w:val="00102850"/>
    <w:rsid w:val="0011744C"/>
    <w:rsid w:val="0013182E"/>
    <w:rsid w:val="0013559C"/>
    <w:rsid w:val="00162F3A"/>
    <w:rsid w:val="0019791B"/>
    <w:rsid w:val="001A3309"/>
    <w:rsid w:val="001A59E2"/>
    <w:rsid w:val="001D69F1"/>
    <w:rsid w:val="001F7C74"/>
    <w:rsid w:val="001F7E1E"/>
    <w:rsid w:val="002121EB"/>
    <w:rsid w:val="00223EE3"/>
    <w:rsid w:val="00284187"/>
    <w:rsid w:val="002B6CA6"/>
    <w:rsid w:val="002C74E9"/>
    <w:rsid w:val="002D476F"/>
    <w:rsid w:val="002E1918"/>
    <w:rsid w:val="002E7B1F"/>
    <w:rsid w:val="002F6FFB"/>
    <w:rsid w:val="00310A48"/>
    <w:rsid w:val="003460F0"/>
    <w:rsid w:val="00361D17"/>
    <w:rsid w:val="003A1B98"/>
    <w:rsid w:val="003A3EAE"/>
    <w:rsid w:val="003A50D1"/>
    <w:rsid w:val="003A698E"/>
    <w:rsid w:val="003D75C9"/>
    <w:rsid w:val="00402AAF"/>
    <w:rsid w:val="00407F86"/>
    <w:rsid w:val="0041553E"/>
    <w:rsid w:val="00415F01"/>
    <w:rsid w:val="00425162"/>
    <w:rsid w:val="00456FAC"/>
    <w:rsid w:val="00472713"/>
    <w:rsid w:val="00483F0F"/>
    <w:rsid w:val="0049344A"/>
    <w:rsid w:val="00494830"/>
    <w:rsid w:val="004A2DF6"/>
    <w:rsid w:val="004B6736"/>
    <w:rsid w:val="0050168E"/>
    <w:rsid w:val="005359C5"/>
    <w:rsid w:val="005669A6"/>
    <w:rsid w:val="005A1020"/>
    <w:rsid w:val="005A339B"/>
    <w:rsid w:val="005B34B9"/>
    <w:rsid w:val="005E5F5C"/>
    <w:rsid w:val="00675AD2"/>
    <w:rsid w:val="006F70BA"/>
    <w:rsid w:val="0073160E"/>
    <w:rsid w:val="00745BC1"/>
    <w:rsid w:val="00782FF1"/>
    <w:rsid w:val="007A1F00"/>
    <w:rsid w:val="007B0776"/>
    <w:rsid w:val="007C4296"/>
    <w:rsid w:val="007C42A5"/>
    <w:rsid w:val="007C520C"/>
    <w:rsid w:val="007E1873"/>
    <w:rsid w:val="008170FB"/>
    <w:rsid w:val="00820704"/>
    <w:rsid w:val="00830863"/>
    <w:rsid w:val="00835611"/>
    <w:rsid w:val="00840170"/>
    <w:rsid w:val="00847149"/>
    <w:rsid w:val="0085663E"/>
    <w:rsid w:val="0086727D"/>
    <w:rsid w:val="008A3BBD"/>
    <w:rsid w:val="008A77E4"/>
    <w:rsid w:val="008D0838"/>
    <w:rsid w:val="008D3CBC"/>
    <w:rsid w:val="0090260A"/>
    <w:rsid w:val="00931FFD"/>
    <w:rsid w:val="00940CA9"/>
    <w:rsid w:val="009452E2"/>
    <w:rsid w:val="009836FE"/>
    <w:rsid w:val="009A37AB"/>
    <w:rsid w:val="009B1E60"/>
    <w:rsid w:val="009C76F7"/>
    <w:rsid w:val="009D1968"/>
    <w:rsid w:val="00A36306"/>
    <w:rsid w:val="00A43639"/>
    <w:rsid w:val="00A742F3"/>
    <w:rsid w:val="00AB74C7"/>
    <w:rsid w:val="00AD1CB7"/>
    <w:rsid w:val="00AD6E22"/>
    <w:rsid w:val="00AE533D"/>
    <w:rsid w:val="00AF0F3D"/>
    <w:rsid w:val="00B12D41"/>
    <w:rsid w:val="00B15A3B"/>
    <w:rsid w:val="00B34EE2"/>
    <w:rsid w:val="00BA7330"/>
    <w:rsid w:val="00BE2FAE"/>
    <w:rsid w:val="00C030D7"/>
    <w:rsid w:val="00C76969"/>
    <w:rsid w:val="00C95183"/>
    <w:rsid w:val="00CE4476"/>
    <w:rsid w:val="00CF2FF7"/>
    <w:rsid w:val="00D140AC"/>
    <w:rsid w:val="00D41A75"/>
    <w:rsid w:val="00D501BE"/>
    <w:rsid w:val="00D724B1"/>
    <w:rsid w:val="00DD51BD"/>
    <w:rsid w:val="00E463AB"/>
    <w:rsid w:val="00E47FA8"/>
    <w:rsid w:val="00E61BB8"/>
    <w:rsid w:val="00E72AEE"/>
    <w:rsid w:val="00E77B2C"/>
    <w:rsid w:val="00E94B4A"/>
    <w:rsid w:val="00EA45E1"/>
    <w:rsid w:val="00ED4331"/>
    <w:rsid w:val="00F4655B"/>
    <w:rsid w:val="00F733C3"/>
    <w:rsid w:val="00FB6B01"/>
    <w:rsid w:val="00FC0844"/>
    <w:rsid w:val="00FD30C9"/>
    <w:rsid w:val="00FD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7B0776"/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7B0776"/>
    <w:rPr>
      <w:rFonts w:eastAsia="Times New Roman"/>
      <w:sz w:val="22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B0776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0776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7B0776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FB6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343</TotalTime>
  <Pages>10</Pages>
  <Words>782</Words>
  <Characters>4461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Мастер-класс   </dc:title>
  <dc:subject>«Азбука безопасности»</dc:subject>
  <dc:creator/>
  <cp:keywords/>
  <dc:description/>
  <cp:lastModifiedBy>user</cp:lastModifiedBy>
  <cp:revision>73</cp:revision>
  <cp:lastPrinted>2015-11-03T04:06:00Z</cp:lastPrinted>
  <dcterms:created xsi:type="dcterms:W3CDTF">2015-10-28T14:36:00Z</dcterms:created>
  <dcterms:modified xsi:type="dcterms:W3CDTF">2015-11-03T09:19:00Z</dcterms:modified>
</cp:coreProperties>
</file>