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0CA" w:rsidRPr="00BD66CF" w:rsidRDefault="007D20CA" w:rsidP="00BD66CF">
      <w:pPr>
        <w:spacing w:line="360" w:lineRule="auto"/>
        <w:ind w:left="-18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D66CF">
        <w:rPr>
          <w:rFonts w:ascii="Times New Roman" w:hAnsi="Times New Roman"/>
          <w:b/>
          <w:color w:val="FF0000"/>
          <w:sz w:val="28"/>
          <w:szCs w:val="28"/>
        </w:rPr>
        <w:t>Тема: «Все работы хороши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– выбирай на вкус</w:t>
      </w:r>
      <w:r w:rsidRPr="00BD66CF">
        <w:rPr>
          <w:rFonts w:ascii="Times New Roman" w:hAnsi="Times New Roman"/>
          <w:b/>
          <w:color w:val="FF0000"/>
          <w:sz w:val="28"/>
          <w:szCs w:val="28"/>
        </w:rPr>
        <w:t>»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 w:rsidRPr="002920DE">
        <w:rPr>
          <w:rFonts w:ascii="Times New Roman" w:hAnsi="Times New Roman"/>
          <w:b/>
          <w:sz w:val="28"/>
          <w:szCs w:val="28"/>
        </w:rPr>
        <w:t>Цели:</w:t>
      </w:r>
      <w:r>
        <w:rPr>
          <w:rFonts w:ascii="Times New Roman" w:hAnsi="Times New Roman"/>
          <w:sz w:val="28"/>
          <w:szCs w:val="28"/>
        </w:rPr>
        <w:t xml:space="preserve"> расширить, систематизировать знания учащихся о профессиях; обобщить знания по технологии (устройство инструментов, технология изготовления изделий); развивать понимание того, что знания, получаемые на уроках технологии, способствуют приобретению важных жизненных умений и навыков; прививать интерес к рабочим профессиям, труду.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 w:rsidRPr="002920DE"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карточки с рисунками дома; краски; кисти; работы учащихся.</w:t>
      </w:r>
    </w:p>
    <w:p w:rsidR="007D20CA" w:rsidRPr="002920DE" w:rsidRDefault="007D20CA" w:rsidP="00BD66CF">
      <w:pPr>
        <w:spacing w:line="360" w:lineRule="auto"/>
        <w:ind w:left="-180"/>
        <w:jc w:val="center"/>
        <w:rPr>
          <w:rFonts w:ascii="Times New Roman" w:hAnsi="Times New Roman"/>
          <w:b/>
          <w:sz w:val="28"/>
          <w:szCs w:val="28"/>
        </w:rPr>
      </w:pPr>
      <w:r w:rsidRPr="002920DE">
        <w:rPr>
          <w:rFonts w:ascii="Times New Roman" w:hAnsi="Times New Roman"/>
          <w:b/>
          <w:sz w:val="28"/>
          <w:szCs w:val="28"/>
        </w:rPr>
        <w:t>Ход занятия</w:t>
      </w:r>
    </w:p>
    <w:p w:rsidR="007D20CA" w:rsidRPr="002920DE" w:rsidRDefault="007D20CA" w:rsidP="00BD66CF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2920DE">
        <w:rPr>
          <w:rFonts w:ascii="Times New Roman" w:hAnsi="Times New Roman"/>
          <w:b/>
          <w:sz w:val="28"/>
          <w:szCs w:val="28"/>
        </w:rPr>
        <w:t>Сообщение темы.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 w:rsidRPr="002920DE">
        <w:rPr>
          <w:rFonts w:ascii="Times New Roman" w:hAnsi="Times New Roman"/>
          <w:i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у нас необычное занятие, занятие – игра «ВСЕ РАБОТЫ ХОРОШИ!».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Профессия – это род занятий, любимое дело, труд всей жизни. А потому любимое дело выбирается один раз и на всю жизнь. Но как бывает тяжело выбирать! Ведь и врачом хочется стать, и водителем, космонавтом и водолазом, учителем и артистом. Вот поэтому уже сейчас вам нужно готовиться к серьёзному выбору. А что вы знаете о профессиях, мы сегодня и узнаем.</w:t>
      </w:r>
    </w:p>
    <w:p w:rsidR="007D20CA" w:rsidRPr="00BD66CF" w:rsidRDefault="007D20CA" w:rsidP="00BD66CF">
      <w:pPr>
        <w:spacing w:line="360" w:lineRule="auto"/>
        <w:ind w:left="-180"/>
        <w:jc w:val="center"/>
        <w:rPr>
          <w:rFonts w:ascii="Times New Roman" w:hAnsi="Times New Roman"/>
          <w:i/>
          <w:sz w:val="28"/>
          <w:szCs w:val="28"/>
        </w:rPr>
      </w:pPr>
      <w:r w:rsidRPr="00BD66CF">
        <w:rPr>
          <w:rFonts w:ascii="Times New Roman" w:hAnsi="Times New Roman"/>
          <w:i/>
          <w:sz w:val="28"/>
          <w:szCs w:val="28"/>
        </w:rPr>
        <w:t>Профессий много есть на свете,</w:t>
      </w:r>
    </w:p>
    <w:p w:rsidR="007D20CA" w:rsidRPr="00BD66CF" w:rsidRDefault="007D20CA" w:rsidP="00BD66CF">
      <w:pPr>
        <w:spacing w:line="360" w:lineRule="auto"/>
        <w:ind w:left="-180"/>
        <w:jc w:val="center"/>
        <w:rPr>
          <w:rFonts w:ascii="Times New Roman" w:hAnsi="Times New Roman"/>
          <w:i/>
          <w:sz w:val="28"/>
          <w:szCs w:val="28"/>
        </w:rPr>
      </w:pPr>
      <w:r w:rsidRPr="00BD66CF">
        <w:rPr>
          <w:rFonts w:ascii="Times New Roman" w:hAnsi="Times New Roman"/>
          <w:i/>
          <w:sz w:val="28"/>
          <w:szCs w:val="28"/>
        </w:rPr>
        <w:t>Но выбрать вы должны лишь ту,</w:t>
      </w:r>
    </w:p>
    <w:p w:rsidR="007D20CA" w:rsidRPr="00BD66CF" w:rsidRDefault="007D20CA" w:rsidP="00BD66CF">
      <w:pPr>
        <w:spacing w:line="360" w:lineRule="auto"/>
        <w:ind w:left="-180"/>
        <w:jc w:val="center"/>
        <w:rPr>
          <w:rFonts w:ascii="Times New Roman" w:hAnsi="Times New Roman"/>
          <w:i/>
          <w:sz w:val="28"/>
          <w:szCs w:val="28"/>
        </w:rPr>
      </w:pPr>
      <w:r w:rsidRPr="00BD66CF">
        <w:rPr>
          <w:rFonts w:ascii="Times New Roman" w:hAnsi="Times New Roman"/>
          <w:i/>
          <w:sz w:val="28"/>
          <w:szCs w:val="28"/>
        </w:rPr>
        <w:t>Что всех дороже вам на свете,</w:t>
      </w:r>
    </w:p>
    <w:p w:rsidR="007D20CA" w:rsidRPr="00BD66CF" w:rsidRDefault="007D20CA" w:rsidP="00BD66CF">
      <w:pPr>
        <w:spacing w:line="360" w:lineRule="auto"/>
        <w:ind w:left="-180"/>
        <w:jc w:val="center"/>
        <w:rPr>
          <w:rFonts w:ascii="Times New Roman" w:hAnsi="Times New Roman"/>
          <w:i/>
          <w:sz w:val="28"/>
          <w:szCs w:val="28"/>
        </w:rPr>
      </w:pPr>
      <w:r w:rsidRPr="00BD66CF">
        <w:rPr>
          <w:rFonts w:ascii="Times New Roman" w:hAnsi="Times New Roman"/>
          <w:i/>
          <w:sz w:val="28"/>
          <w:szCs w:val="28"/>
        </w:rPr>
        <w:t>Чтоб посвятить себя труду.</w:t>
      </w:r>
    </w:p>
    <w:p w:rsidR="007D20CA" w:rsidRPr="002920DE" w:rsidRDefault="007D20CA" w:rsidP="00BD66CF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2920DE">
        <w:rPr>
          <w:rFonts w:ascii="Times New Roman" w:hAnsi="Times New Roman"/>
          <w:b/>
          <w:sz w:val="28"/>
          <w:szCs w:val="28"/>
        </w:rPr>
        <w:t>Игровая часть</w:t>
      </w:r>
    </w:p>
    <w:p w:rsidR="007D20CA" w:rsidRPr="002920DE" w:rsidRDefault="007D20CA" w:rsidP="00BD66CF">
      <w:pPr>
        <w:spacing w:line="360" w:lineRule="auto"/>
        <w:ind w:left="-180"/>
        <w:rPr>
          <w:rFonts w:ascii="Times New Roman" w:hAnsi="Times New Roman"/>
          <w:b/>
          <w:sz w:val="28"/>
          <w:szCs w:val="28"/>
          <w:u w:val="single"/>
        </w:rPr>
      </w:pPr>
      <w:r w:rsidRPr="002920DE">
        <w:rPr>
          <w:rFonts w:ascii="Times New Roman" w:hAnsi="Times New Roman"/>
          <w:b/>
          <w:sz w:val="28"/>
          <w:szCs w:val="28"/>
          <w:u w:val="single"/>
        </w:rPr>
        <w:t>1.Начинается работа.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 w:rsidRPr="002920DE">
        <w:rPr>
          <w:rFonts w:ascii="Times New Roman" w:hAnsi="Times New Roman"/>
          <w:sz w:val="28"/>
          <w:szCs w:val="28"/>
          <w:u w:val="single"/>
        </w:rPr>
        <w:t>1-й чтец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Светом ласковым согреты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на солнечной земле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Наступает день с рассветом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каждом городе, селе.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 w:rsidRPr="002920DE">
        <w:rPr>
          <w:rFonts w:ascii="Times New Roman" w:hAnsi="Times New Roman"/>
          <w:sz w:val="28"/>
          <w:szCs w:val="28"/>
          <w:u w:val="single"/>
        </w:rPr>
        <w:t>2-й чтец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Утро ясное зовёт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поле, шахту, на завод: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Начинается работа!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у нас свои заботы.</w:t>
      </w:r>
    </w:p>
    <w:p w:rsidR="007D20CA" w:rsidRPr="002920DE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  <w:u w:val="single"/>
        </w:rPr>
      </w:pPr>
      <w:r w:rsidRPr="002920DE">
        <w:rPr>
          <w:rFonts w:ascii="Times New Roman" w:hAnsi="Times New Roman"/>
          <w:sz w:val="28"/>
          <w:szCs w:val="28"/>
          <w:u w:val="single"/>
        </w:rPr>
        <w:t xml:space="preserve">3-й чтец. 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тратим не напрасно: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 всегда всё было ясно-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Знаем математику на «пять»,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Любим строить, рисовать.</w:t>
      </w:r>
    </w:p>
    <w:p w:rsidR="007D20CA" w:rsidRPr="002920DE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  <w:u w:val="single"/>
        </w:rPr>
      </w:pPr>
      <w:r w:rsidRPr="002920DE">
        <w:rPr>
          <w:rFonts w:ascii="Times New Roman" w:hAnsi="Times New Roman"/>
          <w:sz w:val="28"/>
          <w:szCs w:val="28"/>
          <w:u w:val="single"/>
        </w:rPr>
        <w:t xml:space="preserve">4-й чтец. 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Научились мы дружить,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Добрым делом дорожить,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Подрастем – все будем сами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этими руками.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 я узнать хочу-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Выбрать дело по плечу.</w:t>
      </w:r>
    </w:p>
    <w:p w:rsidR="007D20CA" w:rsidRPr="002920DE" w:rsidRDefault="007D20CA" w:rsidP="00BD66CF">
      <w:pPr>
        <w:pStyle w:val="ListParagraph"/>
        <w:spacing w:line="360" w:lineRule="auto"/>
        <w:ind w:left="-18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2.</w:t>
      </w:r>
      <w:r w:rsidRPr="002920DE">
        <w:rPr>
          <w:rFonts w:ascii="Times New Roman" w:hAnsi="Times New Roman"/>
          <w:b/>
          <w:sz w:val="28"/>
          <w:szCs w:val="28"/>
          <w:u w:val="single"/>
        </w:rPr>
        <w:t>Игра «Таинственное слово»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 w:rsidRPr="002920DE">
        <w:rPr>
          <w:rFonts w:ascii="Times New Roman" w:hAnsi="Times New Roman"/>
          <w:i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Да, профессий век не счесть,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Присмотреться время есть,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Кем же вы хотите стать?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Любопытно всем узнать.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демонстрирует карточки, на каждой из которых написано слово, но буквы в нем представлены самым немыслимым образом. Учащиеся должны угадать, какое слово зашифровано:</w:t>
      </w:r>
    </w:p>
    <w:p w:rsidR="007D20CA" w:rsidRPr="002920DE" w:rsidRDefault="007D20CA" w:rsidP="00BD66CF">
      <w:pPr>
        <w:spacing w:line="360" w:lineRule="auto"/>
        <w:ind w:left="-180"/>
        <w:rPr>
          <w:rFonts w:ascii="Times New Roman" w:hAnsi="Times New Roman"/>
          <w:b/>
          <w:sz w:val="28"/>
          <w:szCs w:val="28"/>
        </w:rPr>
      </w:pPr>
      <w:r w:rsidRPr="002920DE">
        <w:rPr>
          <w:rFonts w:ascii="Times New Roman" w:hAnsi="Times New Roman"/>
          <w:b/>
          <w:sz w:val="28"/>
          <w:szCs w:val="28"/>
        </w:rPr>
        <w:t xml:space="preserve">БАКРЫ    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2920DE">
        <w:rPr>
          <w:rFonts w:ascii="Times New Roman" w:hAnsi="Times New Roman"/>
          <w:b/>
          <w:sz w:val="28"/>
          <w:szCs w:val="28"/>
        </w:rPr>
        <w:t xml:space="preserve">ЕЯВШ         </w:t>
      </w: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2920DE">
        <w:rPr>
          <w:rFonts w:ascii="Times New Roman" w:hAnsi="Times New Roman"/>
          <w:b/>
          <w:sz w:val="28"/>
          <w:szCs w:val="28"/>
        </w:rPr>
        <w:t xml:space="preserve">ПРАОВ    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2920DE">
        <w:rPr>
          <w:rFonts w:ascii="Times New Roman" w:hAnsi="Times New Roman"/>
          <w:b/>
          <w:sz w:val="28"/>
          <w:szCs w:val="28"/>
        </w:rPr>
        <w:t>ЩАКНЕМКИ</w:t>
      </w:r>
    </w:p>
    <w:p w:rsidR="007D20CA" w:rsidRPr="002920DE" w:rsidRDefault="007D20CA" w:rsidP="00BD66CF">
      <w:pPr>
        <w:spacing w:line="360" w:lineRule="auto"/>
        <w:ind w:left="-180"/>
        <w:rPr>
          <w:rFonts w:ascii="Times New Roman" w:hAnsi="Times New Roman"/>
          <w:b/>
          <w:sz w:val="28"/>
          <w:szCs w:val="28"/>
        </w:rPr>
      </w:pPr>
      <w:r w:rsidRPr="002920DE">
        <w:rPr>
          <w:rFonts w:ascii="Times New Roman" w:hAnsi="Times New Roman"/>
          <w:b/>
          <w:sz w:val="28"/>
          <w:szCs w:val="28"/>
        </w:rPr>
        <w:t>ЖИРНЕНЕ       ДЬЕВИТОЛ        РТОМАС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(рыбак, швея, повар, каменщик, инженер, водитель, матрос.)</w:t>
      </w:r>
    </w:p>
    <w:p w:rsidR="007D20CA" w:rsidRPr="002920DE" w:rsidRDefault="007D20CA" w:rsidP="00BD66CF">
      <w:pPr>
        <w:spacing w:line="360" w:lineRule="auto"/>
        <w:ind w:left="-180"/>
        <w:rPr>
          <w:rFonts w:ascii="Times New Roman" w:hAnsi="Times New Roman"/>
          <w:b/>
          <w:sz w:val="28"/>
          <w:szCs w:val="28"/>
          <w:u w:val="single"/>
        </w:rPr>
      </w:pPr>
      <w:r w:rsidRPr="002920DE">
        <w:rPr>
          <w:rFonts w:ascii="Times New Roman" w:hAnsi="Times New Roman"/>
          <w:b/>
          <w:sz w:val="28"/>
          <w:szCs w:val="28"/>
          <w:u w:val="single"/>
        </w:rPr>
        <w:t>3.</w:t>
      </w:r>
      <w:r>
        <w:rPr>
          <w:rFonts w:ascii="Times New Roman" w:hAnsi="Times New Roman"/>
          <w:b/>
          <w:sz w:val="28"/>
          <w:szCs w:val="28"/>
          <w:u w:val="single"/>
        </w:rPr>
        <w:t>Конкурс «С</w:t>
      </w:r>
      <w:r w:rsidRPr="002920DE">
        <w:rPr>
          <w:rFonts w:ascii="Times New Roman" w:hAnsi="Times New Roman"/>
          <w:b/>
          <w:sz w:val="28"/>
          <w:szCs w:val="28"/>
          <w:u w:val="single"/>
        </w:rPr>
        <w:t>троителей»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 w:rsidRPr="002920DE">
        <w:rPr>
          <w:rFonts w:ascii="Times New Roman" w:hAnsi="Times New Roman"/>
          <w:i/>
          <w:sz w:val="28"/>
          <w:szCs w:val="28"/>
        </w:rPr>
        <w:t>Учитель</w:t>
      </w:r>
      <w:r>
        <w:rPr>
          <w:rFonts w:ascii="Times New Roman" w:hAnsi="Times New Roman"/>
          <w:sz w:val="28"/>
          <w:szCs w:val="28"/>
        </w:rPr>
        <w:t>: Первыми приглашаем посоревноваться каменщиков.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 w:rsidRPr="00C76520">
        <w:rPr>
          <w:rFonts w:ascii="Times New Roman" w:hAnsi="Times New Roman"/>
          <w:i/>
          <w:sz w:val="28"/>
          <w:szCs w:val="28"/>
        </w:rPr>
        <w:t>Ученик: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243pt;margin-top:1.4pt;width:165pt;height:110.7pt;z-index:251652608">
            <v:imagedata r:id="rId7" o:title=""/>
          </v:shape>
        </w:pict>
      </w:r>
      <w:r>
        <w:rPr>
          <w:rFonts w:ascii="Times New Roman" w:hAnsi="Times New Roman"/>
          <w:sz w:val="28"/>
          <w:szCs w:val="28"/>
        </w:rPr>
        <w:t>Готов поделиться мечтою своею,</w:t>
      </w:r>
      <w:r w:rsidRPr="00C935D3">
        <w:t xml:space="preserve"> 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Строителем хочется стать поскорее.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Дома и дворцы научусь возводить,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школы, куда будут дети ходить.</w:t>
      </w:r>
    </w:p>
    <w:p w:rsidR="007D20CA" w:rsidRDefault="007D20CA" w:rsidP="00BD66CF">
      <w:pPr>
        <w:spacing w:line="360" w:lineRule="auto"/>
        <w:ind w:left="-180"/>
        <w:rPr>
          <w:rFonts w:ascii="Times New Roman" w:hAnsi="Times New Roman"/>
          <w:sz w:val="28"/>
          <w:szCs w:val="28"/>
        </w:rPr>
      </w:pPr>
      <w:r w:rsidRPr="00C76520">
        <w:rPr>
          <w:rFonts w:ascii="Times New Roman" w:hAnsi="Times New Roman"/>
          <w:b/>
          <w:sz w:val="28"/>
          <w:szCs w:val="28"/>
        </w:rPr>
        <w:t>ЗАДАНИЕ:</w:t>
      </w:r>
      <w:r>
        <w:rPr>
          <w:rFonts w:ascii="Times New Roman" w:hAnsi="Times New Roman"/>
          <w:sz w:val="28"/>
          <w:szCs w:val="28"/>
        </w:rPr>
        <w:t xml:space="preserve"> составить из разрезанной на части картинки рисунок дома.</w:t>
      </w:r>
    </w:p>
    <w:p w:rsidR="007D20CA" w:rsidRDefault="007D20CA" w:rsidP="00BD66CF">
      <w:pPr>
        <w:tabs>
          <w:tab w:val="left" w:pos="1665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alt="" style="position:absolute;margin-left:297pt;margin-top:20.65pt;width:153pt;height:119.25pt;z-index:251642368">
            <v:imagedata r:id="rId8" o:title=""/>
          </v:shape>
        </w:pict>
      </w:r>
      <w:r>
        <w:rPr>
          <w:noProof/>
          <w:lang w:eastAsia="ru-RU"/>
        </w:rPr>
        <w:pict>
          <v:shape id="_x0000_s1028" type="#_x0000_t75" alt="" style="position:absolute;margin-left:171pt;margin-top:29.65pt;width:102.4pt;height:117pt;z-index:251651584">
            <v:imagedata r:id="rId9" o:title="" cropbottom="4749f" cropleft="11398f" cropright="14247f"/>
          </v:shape>
        </w:pict>
      </w:r>
      <w:r>
        <w:rPr>
          <w:noProof/>
          <w:lang w:eastAsia="ru-RU"/>
        </w:rPr>
        <w:pict>
          <v:line id="_x0000_s1029" style="position:absolute;z-index:251648512" from="45pt,20.65pt" to="90pt,146.65pt">
            <v:stroke endarrow="block"/>
          </v:line>
        </w:pict>
      </w:r>
      <w:r>
        <w:rPr>
          <w:noProof/>
          <w:lang w:eastAsia="ru-RU"/>
        </w:rPr>
        <w:pict>
          <v:shape id="_x0000_s1030" type="#_x0000_t75" alt="" style="position:absolute;margin-left:9pt;margin-top:20.65pt;width:2in;height:130.05pt;z-index:251643392">
            <v:imagedata r:id="rId10" o:title="" blacklevel="1966f"/>
          </v:shape>
        </w:pic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line id="_x0000_s1031" style="position:absolute;left:0;text-align:left;z-index:251647488" from="18pt,51.5pt" to="143.95pt,60.5pt">
            <v:stroke endarrow="block"/>
          </v:line>
        </w:pict>
      </w:r>
      <w:r>
        <w:rPr>
          <w:noProof/>
          <w:lang w:eastAsia="ru-RU"/>
        </w:rPr>
        <w:pict>
          <v:line id="_x0000_s1032" style="position:absolute;left:0;text-align:left;flip:y;z-index:251649536" from="18pt,15.5pt" to="125.95pt,96.5pt">
            <v:stroke endarrow="block"/>
          </v:line>
        </w:pict>
      </w:r>
      <w:r>
        <w:pict>
          <v:shape id="_x0000_i1025" type="#_x0000_t75" alt="" style="width:24pt;height:24pt">
            <v:imagedata r:id="rId11" r:href="rId12"/>
          </v:shape>
        </w:pict>
      </w:r>
      <w:r>
        <w:pict>
          <v:shape id="_x0000_i1026" type="#_x0000_t75" alt="" style="width:93pt;height:93pt;flip:y">
            <v:imagedata r:id="rId13" r:href="rId14"/>
          </v:shape>
        </w:pic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</w:p>
    <w:p w:rsidR="007D20CA" w:rsidRDefault="007D20CA" w:rsidP="00C1679E">
      <w:pPr>
        <w:tabs>
          <w:tab w:val="left" w:pos="166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C76520">
        <w:rPr>
          <w:rFonts w:ascii="Times New Roman" w:hAnsi="Times New Roman"/>
          <w:i/>
          <w:sz w:val="28"/>
          <w:szCs w:val="28"/>
        </w:rPr>
        <w:t>Учитель</w:t>
      </w:r>
      <w:r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Теперь в соревнование вступают маляры.</w:t>
      </w:r>
    </w:p>
    <w:p w:rsidR="007D20CA" w:rsidRPr="00C1679E" w:rsidRDefault="007D20CA" w:rsidP="00C1679E">
      <w:pPr>
        <w:tabs>
          <w:tab w:val="left" w:pos="166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C76520">
        <w:rPr>
          <w:rFonts w:ascii="Times New Roman" w:hAnsi="Times New Roman"/>
          <w:i/>
          <w:sz w:val="28"/>
          <w:szCs w:val="28"/>
        </w:rPr>
        <w:t>Ученик.</w:t>
      </w:r>
    </w:p>
    <w:p w:rsidR="007D20CA" w:rsidRDefault="007D20CA" w:rsidP="00BD66CF">
      <w:pPr>
        <w:pStyle w:val="ListParagraph"/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3" type="#_x0000_t75" alt="" style="position:absolute;left:0;text-align:left;margin-left:3in;margin-top:18.9pt;width:144.9pt;height:3in;z-index:251650560">
            <v:imagedata r:id="rId15" o:title=""/>
          </v:shape>
        </w:pict>
      </w:r>
      <w:r>
        <w:rPr>
          <w:rFonts w:ascii="Times New Roman" w:hAnsi="Times New Roman"/>
          <w:sz w:val="28"/>
          <w:szCs w:val="28"/>
        </w:rPr>
        <w:t>1)Красить комнату пора,</w:t>
      </w:r>
      <w:r w:rsidRPr="00C1679E">
        <w:t xml:space="preserve"> </w:t>
      </w:r>
    </w:p>
    <w:p w:rsidR="007D20CA" w:rsidRDefault="007D20CA" w:rsidP="00BD66CF">
      <w:pPr>
        <w:pStyle w:val="ListParagraph"/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Пригласили маляра.</w:t>
      </w:r>
    </w:p>
    <w:p w:rsidR="007D20CA" w:rsidRDefault="007D20CA" w:rsidP="00BD66CF">
      <w:pPr>
        <w:pStyle w:val="ListParagraph"/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не скистью и ведром</w:t>
      </w:r>
    </w:p>
    <w:p w:rsidR="007D20CA" w:rsidRDefault="007D20CA" w:rsidP="00BD66CF">
      <w:pPr>
        <w:pStyle w:val="ListParagraph"/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 маляр приходит в дом.</w:t>
      </w:r>
    </w:p>
    <w:p w:rsidR="007D20CA" w:rsidRDefault="007D20CA" w:rsidP="00BD66CF">
      <w:pPr>
        <w:pStyle w:val="ListParagraph"/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Вместо кисти он принес</w:t>
      </w:r>
    </w:p>
    <w:p w:rsidR="007D20CA" w:rsidRDefault="007D20CA" w:rsidP="00BD66CF">
      <w:pPr>
        <w:pStyle w:val="ListParagraph"/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Металлический насос.</w:t>
      </w:r>
    </w:p>
    <w:p w:rsidR="007D20CA" w:rsidRDefault="007D20CA" w:rsidP="00BD66CF">
      <w:pPr>
        <w:pStyle w:val="ListParagraph"/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2)Брызжет краска по стене,</w:t>
      </w:r>
    </w:p>
    <w:p w:rsidR="007D20CA" w:rsidRDefault="007D20CA" w:rsidP="00BD66CF">
      <w:pPr>
        <w:pStyle w:val="ListParagraph"/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Солнце светится в окне.</w:t>
      </w:r>
    </w:p>
    <w:p w:rsidR="007D20CA" w:rsidRDefault="007D20CA" w:rsidP="00BD66CF">
      <w:pPr>
        <w:pStyle w:val="ListParagraph"/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Стали стены голубыми,</w:t>
      </w:r>
    </w:p>
    <w:p w:rsidR="007D20CA" w:rsidRDefault="007D20CA" w:rsidP="00BD66CF">
      <w:pPr>
        <w:pStyle w:val="ListParagraph"/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Словно небо в вышине.</w:t>
      </w:r>
    </w:p>
    <w:p w:rsidR="007D20CA" w:rsidRDefault="007D20CA" w:rsidP="00BD66CF">
      <w:pPr>
        <w:pStyle w:val="ListParagraph"/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Новый дом почти готов,</w:t>
      </w:r>
    </w:p>
    <w:p w:rsidR="007D20CA" w:rsidRDefault="007D20CA" w:rsidP="00BD66CF">
      <w:pPr>
        <w:pStyle w:val="ListParagraph"/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Примет к празднику жильцов.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4" type="#_x0000_t75" alt="" style="position:absolute;left:0;text-align:left;margin-left:297pt;margin-top:54.1pt;width:171pt;height:105.45pt;z-index:251646464">
            <v:imagedata r:id="rId16" o:title=""/>
          </v:shape>
        </w:pict>
      </w:r>
      <w:r>
        <w:rPr>
          <w:noProof/>
          <w:lang w:eastAsia="ru-RU"/>
        </w:rPr>
        <w:pict>
          <v:shape id="_x0000_s1035" type="#_x0000_t75" alt="" style="position:absolute;left:0;text-align:left;margin-left:108pt;margin-top:54.1pt;width:153pt;height:113.85pt;z-index:251645440">
            <v:imagedata r:id="rId17" o:title=""/>
          </v:shape>
        </w:pict>
      </w:r>
      <w:r>
        <w:rPr>
          <w:noProof/>
          <w:lang w:eastAsia="ru-RU"/>
        </w:rPr>
        <w:pict>
          <v:shape id="_x0000_s1036" type="#_x0000_t75" alt="" style="position:absolute;left:0;text-align:left;margin-left:-45pt;margin-top:72.1pt;width:129.15pt;height:141pt;z-index:251644416">
            <v:imagedata r:id="rId18" o:title=""/>
          </v:shape>
        </w:pict>
      </w:r>
      <w:r>
        <w:rPr>
          <w:rFonts w:ascii="Times New Roman" w:hAnsi="Times New Roman"/>
          <w:sz w:val="28"/>
          <w:szCs w:val="28"/>
        </w:rPr>
        <w:t>На доске прикреплены рисунки дома, выполненные на листе бумаги. 2-3 учащихся должны раскрасить по своему вкусу дома так, чтобы это было красиво и быстро.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</w:p>
    <w:p w:rsidR="007D20CA" w:rsidRDefault="007D20CA" w:rsidP="00BD66CF">
      <w:pPr>
        <w:tabs>
          <w:tab w:val="left" w:pos="166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7" type="#_x0000_t75" alt="" style="position:absolute;left:0;text-align:left;margin-left:3in;margin-top:26.35pt;width:98.3pt;height:99pt;z-index:251670016">
            <v:imagedata r:id="rId19" o:title="" croptop="2245f" cropleft="8420f" cropright="9964f"/>
          </v:shape>
        </w:pic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b/>
          <w:sz w:val="28"/>
          <w:szCs w:val="28"/>
          <w:u w:val="single"/>
        </w:rPr>
      </w:pP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b/>
          <w:sz w:val="28"/>
          <w:szCs w:val="28"/>
          <w:u w:val="single"/>
        </w:rPr>
      </w:pPr>
    </w:p>
    <w:p w:rsidR="007D20CA" w:rsidRPr="00C675B2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b/>
          <w:sz w:val="28"/>
          <w:szCs w:val="28"/>
          <w:u w:val="single"/>
        </w:rPr>
      </w:pPr>
      <w:r w:rsidRPr="00C675B2">
        <w:rPr>
          <w:rFonts w:ascii="Times New Roman" w:hAnsi="Times New Roman"/>
          <w:b/>
          <w:sz w:val="28"/>
          <w:szCs w:val="28"/>
          <w:u w:val="single"/>
        </w:rPr>
        <w:t>4.Игра «Отгадай пословицы».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 w:rsidRPr="00C675B2">
        <w:rPr>
          <w:rFonts w:ascii="Times New Roman" w:hAnsi="Times New Roman"/>
          <w:i/>
          <w:sz w:val="28"/>
          <w:szCs w:val="28"/>
        </w:rPr>
        <w:t>Учитель</w:t>
      </w:r>
      <w:r>
        <w:rPr>
          <w:rFonts w:ascii="Times New Roman" w:hAnsi="Times New Roman"/>
          <w:i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 Пока наши «маляры» работают, предлагаю вам отгадать пословицы. Я начну пословицу, а вы продолжите её.</w:t>
      </w:r>
      <w:bookmarkStart w:id="0" w:name="_GoBack"/>
      <w:bookmarkEnd w:id="0"/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труда - ……..(не вынешь рыбку из пруда).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охоты - …. ( нет работы).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ремесла - ….. (как без рук).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дела жить - …(только небо коптить).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Была бы охота - …(заладится всякая работа).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 топора не плотник, …..(без иглы не портной).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Люби дело, …. (мастером будешь).</w:t>
      </w:r>
    </w:p>
    <w:p w:rsidR="007D20CA" w:rsidRPr="005E6176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b/>
          <w:sz w:val="28"/>
          <w:szCs w:val="28"/>
          <w:u w:val="single"/>
        </w:rPr>
      </w:pPr>
      <w:r w:rsidRPr="005E6176">
        <w:rPr>
          <w:rFonts w:ascii="Times New Roman" w:hAnsi="Times New Roman"/>
          <w:b/>
          <w:sz w:val="28"/>
          <w:szCs w:val="28"/>
          <w:u w:val="single"/>
        </w:rPr>
        <w:t>5. Игра «Кто потерял свой инструмент?»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бюро находок поступило много вещей. Как вы думаете, кто их потерял? Назовите профессию, владельца этих предметов:</w:t>
      </w:r>
    </w:p>
    <w:p w:rsidR="007D20CA" w:rsidRPr="005E6176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b/>
          <w:i/>
          <w:sz w:val="28"/>
          <w:szCs w:val="28"/>
        </w:rPr>
      </w:pPr>
      <w:r w:rsidRPr="005E6176">
        <w:rPr>
          <w:rFonts w:ascii="Times New Roman" w:hAnsi="Times New Roman"/>
          <w:b/>
          <w:i/>
          <w:sz w:val="28"/>
          <w:szCs w:val="28"/>
        </w:rPr>
        <w:t>Ножницы               шпатель                                     лампочка</w:t>
      </w:r>
    </w:p>
    <w:p w:rsidR="007D20CA" w:rsidRPr="005E6176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b/>
          <w:i/>
          <w:sz w:val="28"/>
          <w:szCs w:val="28"/>
        </w:rPr>
      </w:pPr>
      <w:r w:rsidRPr="005E6176">
        <w:rPr>
          <w:rFonts w:ascii="Times New Roman" w:hAnsi="Times New Roman"/>
          <w:b/>
          <w:i/>
          <w:sz w:val="28"/>
          <w:szCs w:val="28"/>
        </w:rPr>
        <w:t>Кастрюля               термометр                                  сито</w:t>
      </w:r>
    </w:p>
    <w:p w:rsidR="007D20CA" w:rsidRPr="005E6176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b/>
          <w:i/>
          <w:sz w:val="28"/>
          <w:szCs w:val="28"/>
        </w:rPr>
      </w:pPr>
      <w:r w:rsidRPr="005E6176">
        <w:rPr>
          <w:rFonts w:ascii="Times New Roman" w:hAnsi="Times New Roman"/>
          <w:b/>
          <w:i/>
          <w:sz w:val="28"/>
          <w:szCs w:val="28"/>
        </w:rPr>
        <w:t>Кисть                      сантиметровая лента               гаечный ключ</w:t>
      </w:r>
    </w:p>
    <w:p w:rsidR="007D20CA" w:rsidRPr="005E6176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b/>
          <w:i/>
          <w:sz w:val="28"/>
          <w:szCs w:val="28"/>
        </w:rPr>
      </w:pPr>
      <w:r w:rsidRPr="005E6176">
        <w:rPr>
          <w:rFonts w:ascii="Times New Roman" w:hAnsi="Times New Roman"/>
          <w:b/>
          <w:i/>
          <w:sz w:val="28"/>
          <w:szCs w:val="28"/>
        </w:rPr>
        <w:t>Калькулятор           гиря                                            указка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b/>
          <w:sz w:val="28"/>
          <w:szCs w:val="28"/>
          <w:u w:val="single"/>
        </w:rPr>
      </w:pPr>
      <w:r w:rsidRPr="005E6176">
        <w:rPr>
          <w:rFonts w:ascii="Times New Roman" w:hAnsi="Times New Roman"/>
          <w:b/>
          <w:sz w:val="28"/>
          <w:szCs w:val="28"/>
          <w:u w:val="single"/>
        </w:rPr>
        <w:t>6. Викторина: «Угадай профессию»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1)Пашет, сеет, хлеб убирает. Кто? (хлебороб)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2)А кто хлеб нам  выпекает? (пекарь)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3)Кто лекарства отпускает? (аптекарь)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4)Одевает кто нас модно? Кто костюм шьёт выходной?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 известно – он …(портной)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5)К нам приходит с письмом прямо в дом – кто же он? (почтальон)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6)Вот на краешке с опаской он железо красит краской;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него в руках ведро, сам расписан он пестро. (маляр)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7)Ночью, в полдень, на рассвете службу он несёт в секрете,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тропе, на берегу, преграждая путь врагу. (пограничник)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8)Он не летчик, не пилот, он ведёт не самолёт,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огромную ракету, дети, кто, скажите, это? (космонавт)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9)Кто в дни болезней всех полезней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лечит нас от всех болезней (доктор)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10)Служит дорогой Отчизне старший брат.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Охраняет наши жизни, он - … (солдат)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11)Заболело ухо у кота, поднялася в доме  суета.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Дед ворчит, сестрёнка хнычет,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Суп в кошачьей миске стынет.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мне делать? Как мне быть?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котенка полечить? (у ветеринара)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12)Расплакалась лягушка: пятнышко на брюшке,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Пятнышко на ножке – будьте осторожны!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кого будем лечить эту болезнь? (у дерматолога)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13)Попала соринка на лету в глаз красавцу – журавлю.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к какому врачу обратиться журавлю? (к окулисту)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14)Родилась сестренка Даша – радость наша, горе наше,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Хлеб не ест, плюется кашей,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кому идти с сестрёнкой Дашей? (к педиатру)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15)Сидит девица на железной птице,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Стрелы пускает, груз поднимает.  (крановщица).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 w:rsidRPr="00877A1C">
        <w:rPr>
          <w:rFonts w:ascii="Times New Roman" w:hAnsi="Times New Roman"/>
          <w:i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Молодцы, ребята, вы знаете много профессий. А многому ли вы научились?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 w:rsidRPr="00877A1C">
        <w:rPr>
          <w:rFonts w:ascii="Times New Roman" w:hAnsi="Times New Roman"/>
          <w:b/>
          <w:sz w:val="28"/>
          <w:szCs w:val="28"/>
          <w:u w:val="single"/>
        </w:rPr>
        <w:t>7. Конкурс «Знаток технологии»</w:t>
      </w:r>
      <w:r>
        <w:rPr>
          <w:rFonts w:ascii="Times New Roman" w:hAnsi="Times New Roman"/>
          <w:sz w:val="28"/>
          <w:szCs w:val="28"/>
        </w:rPr>
        <w:t xml:space="preserve"> (задание по группам)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столе под определенными номерами находятся изделия, полученные путем сгибания, резания, склеивания, выпиливания, сшивания, вязания и т.д. учитель называет технологический процесс, а учащиеся должны выбрать соответстующее ему изделие.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b/>
          <w:sz w:val="28"/>
          <w:szCs w:val="28"/>
          <w:u w:val="single"/>
        </w:rPr>
      </w:pPr>
      <w:r w:rsidRPr="00877A1C">
        <w:rPr>
          <w:rFonts w:ascii="Times New Roman" w:hAnsi="Times New Roman"/>
          <w:b/>
          <w:sz w:val="28"/>
          <w:szCs w:val="28"/>
          <w:u w:val="single"/>
        </w:rPr>
        <w:t>8. Конкурс «Найди лишнее»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8" type="#_x0000_t75" alt="" style="position:absolute;left:0;text-align:left;margin-left:2in;margin-top:119pt;width:147pt;height:110.25pt;z-index:251671040">
            <v:imagedata r:id="rId20" o:title=""/>
          </v:shape>
        </w:pict>
      </w:r>
      <w:r>
        <w:rPr>
          <w:noProof/>
          <w:lang w:eastAsia="ru-RU"/>
        </w:rPr>
        <w:pict>
          <v:shape id="_x0000_s1039" type="#_x0000_t75" alt="" style="position:absolute;left:0;text-align:left;margin-left:-36pt;margin-top:119pt;width:152.25pt;height:114.2pt;z-index:251672064">
            <v:imagedata r:id="rId21" o:title=""/>
          </v:shape>
        </w:pict>
      </w:r>
      <w:r>
        <w:rPr>
          <w:noProof/>
          <w:lang w:eastAsia="ru-RU"/>
        </w:rPr>
        <w:pict>
          <v:shape id="_x0000_s1040" type="#_x0000_t75" alt="" style="position:absolute;left:0;text-align:left;margin-left:324pt;margin-top:119pt;width:146.25pt;height:109.7pt;z-index:251673088">
            <v:imagedata r:id="rId22" o:title=""/>
          </v:shape>
        </w:pict>
      </w:r>
      <w:r>
        <w:rPr>
          <w:rFonts w:ascii="Times New Roman" w:hAnsi="Times New Roman"/>
          <w:sz w:val="28"/>
          <w:szCs w:val="28"/>
        </w:rPr>
        <w:t>На доске или на карточке крупными буквами написаны слова. Необходимо вычеркнуть «лишнее» слово, не относящееся к данному технологическому процессу. Например: игла, нитки, гвоздь, сантиметровая лента, наперсток. (лишним является слово «гвоздь», так как он не используется при работе с тканью.)</w:t>
      </w:r>
    </w:p>
    <w:p w:rsidR="007D20CA" w:rsidRDefault="007D20CA" w:rsidP="008D5012">
      <w:pPr>
        <w:tabs>
          <w:tab w:val="left" w:pos="2535"/>
        </w:tabs>
        <w:spacing w:line="360" w:lineRule="auto"/>
        <w:ind w:left="-180"/>
        <w:rPr>
          <w:rFonts w:ascii="Times New Roman" w:hAnsi="Times New Roman"/>
          <w:b/>
          <w:sz w:val="28"/>
          <w:szCs w:val="28"/>
          <w:u w:val="single"/>
        </w:rPr>
      </w:pP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b/>
          <w:sz w:val="28"/>
          <w:szCs w:val="28"/>
          <w:u w:val="single"/>
        </w:rPr>
      </w:pP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b/>
          <w:sz w:val="28"/>
          <w:szCs w:val="28"/>
          <w:u w:val="single"/>
        </w:rPr>
      </w:pP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b/>
          <w:sz w:val="28"/>
          <w:szCs w:val="28"/>
          <w:u w:val="single"/>
        </w:rPr>
      </w:pP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b/>
          <w:sz w:val="28"/>
          <w:szCs w:val="28"/>
          <w:u w:val="single"/>
        </w:rPr>
      </w:pPr>
      <w:r w:rsidRPr="00877A1C">
        <w:rPr>
          <w:rFonts w:ascii="Times New Roman" w:hAnsi="Times New Roman"/>
          <w:b/>
          <w:sz w:val="28"/>
          <w:szCs w:val="28"/>
          <w:u w:val="single"/>
        </w:rPr>
        <w:t>9. Музыкальная пауза.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Частушки</w:t>
      </w:r>
    </w:p>
    <w:p w:rsidR="007D20CA" w:rsidRDefault="007D20CA" w:rsidP="00BD66CF">
      <w:pPr>
        <w:numPr>
          <w:ilvl w:val="0"/>
          <w:numId w:val="8"/>
        </w:numPr>
        <w:tabs>
          <w:tab w:val="left" w:pos="1665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трудиться очень любим,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 трудиться нравится.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сладит с трудным делом, 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любой работой справится.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Сам почистить раз в году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решил сковороду.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потом четыре дня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могли отмыть меня.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3)Говорят – умелая,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Девочка – несмелая.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Говорят, я боевая,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Боевая, ну и что ж.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Моя мама боевая, ну а я тогда в кого ж?</w:t>
      </w:r>
    </w:p>
    <w:p w:rsidR="007D20CA" w:rsidRDefault="007D20CA" w:rsidP="00BD66CF">
      <w:pPr>
        <w:numPr>
          <w:ilvl w:val="0"/>
          <w:numId w:val="7"/>
        </w:numPr>
        <w:tabs>
          <w:tab w:val="left" w:pos="1665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Ира, Оля, Катерина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Загорелись вышивать,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всю прыть они старались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Заказов больше принимать.</w:t>
      </w:r>
    </w:p>
    <w:p w:rsidR="007D20CA" w:rsidRDefault="007D20CA" w:rsidP="00BD66CF">
      <w:pPr>
        <w:numPr>
          <w:ilvl w:val="0"/>
          <w:numId w:val="7"/>
        </w:numPr>
        <w:tabs>
          <w:tab w:val="left" w:pos="1665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частушки все пропели –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Хорошо ли, плохо ли,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любую я работу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конца доделаю.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теперь мы вас попросим, Чтобы вы похлопали!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b/>
          <w:sz w:val="28"/>
          <w:szCs w:val="28"/>
        </w:rPr>
      </w:pPr>
      <w:r w:rsidRPr="00822FCE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7A6A4B">
        <w:rPr>
          <w:rFonts w:ascii="Times New Roman" w:hAnsi="Times New Roman"/>
          <w:b/>
          <w:sz w:val="28"/>
          <w:szCs w:val="28"/>
        </w:rPr>
        <w:t>.</w:t>
      </w:r>
      <w:r w:rsidRPr="00822FCE">
        <w:rPr>
          <w:rFonts w:ascii="Times New Roman" w:hAnsi="Times New Roman"/>
          <w:b/>
          <w:sz w:val="28"/>
          <w:szCs w:val="28"/>
        </w:rPr>
        <w:t xml:space="preserve"> Итог занятия – игры.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Учитель: Молодцы, ребята! Вы сегодня свои умения и знания по технологии показали, о профессиях разных много рассказали.</w:t>
      </w:r>
    </w:p>
    <w:p w:rsidR="007D20CA" w:rsidRPr="00BD66CF" w:rsidRDefault="007D20CA" w:rsidP="00BD66CF">
      <w:pPr>
        <w:tabs>
          <w:tab w:val="left" w:pos="1665"/>
        </w:tabs>
        <w:spacing w:line="360" w:lineRule="auto"/>
        <w:ind w:left="-180"/>
        <w:jc w:val="center"/>
        <w:rPr>
          <w:rFonts w:ascii="Times New Roman" w:hAnsi="Times New Roman"/>
          <w:b/>
          <w:i/>
          <w:sz w:val="28"/>
          <w:szCs w:val="28"/>
        </w:rPr>
      </w:pPr>
      <w:r w:rsidRPr="00BD66CF">
        <w:rPr>
          <w:rFonts w:ascii="Times New Roman" w:hAnsi="Times New Roman"/>
          <w:b/>
          <w:i/>
          <w:sz w:val="28"/>
          <w:szCs w:val="28"/>
        </w:rPr>
        <w:t>Как видите, дети, профессий немало – такую себе выбирай,</w:t>
      </w:r>
    </w:p>
    <w:p w:rsidR="007D20CA" w:rsidRPr="00BD66CF" w:rsidRDefault="007D20CA" w:rsidP="00BD66CF">
      <w:pPr>
        <w:tabs>
          <w:tab w:val="left" w:pos="1665"/>
        </w:tabs>
        <w:spacing w:line="360" w:lineRule="auto"/>
        <w:ind w:left="-180"/>
        <w:jc w:val="center"/>
        <w:rPr>
          <w:rFonts w:ascii="Times New Roman" w:hAnsi="Times New Roman"/>
          <w:b/>
          <w:i/>
          <w:sz w:val="28"/>
          <w:szCs w:val="28"/>
        </w:rPr>
      </w:pPr>
      <w:r w:rsidRPr="00BD66CF">
        <w:rPr>
          <w:rFonts w:ascii="Times New Roman" w:hAnsi="Times New Roman"/>
          <w:b/>
          <w:i/>
          <w:sz w:val="28"/>
          <w:szCs w:val="28"/>
        </w:rPr>
        <w:t>Чтоб делом всей жизни твоей она стала,</w:t>
      </w:r>
    </w:p>
    <w:p w:rsidR="007D20CA" w:rsidRDefault="007D20CA" w:rsidP="00BD66CF">
      <w:pPr>
        <w:tabs>
          <w:tab w:val="left" w:pos="1665"/>
        </w:tabs>
        <w:spacing w:line="360" w:lineRule="auto"/>
        <w:ind w:left="-180"/>
        <w:jc w:val="center"/>
        <w:rPr>
          <w:rFonts w:ascii="Times New Roman" w:hAnsi="Times New Roman"/>
          <w:b/>
          <w:i/>
          <w:sz w:val="28"/>
          <w:szCs w:val="28"/>
        </w:rPr>
      </w:pPr>
      <w:r w:rsidRPr="00BD66CF">
        <w:rPr>
          <w:rFonts w:ascii="Times New Roman" w:hAnsi="Times New Roman"/>
          <w:b/>
          <w:i/>
          <w:sz w:val="28"/>
          <w:szCs w:val="28"/>
        </w:rPr>
        <w:t>Чтоб честным трудом ты прославил свой край.</w:t>
      </w:r>
    </w:p>
    <w:p w:rsidR="007D20CA" w:rsidRPr="00BD66CF" w:rsidRDefault="007D20CA" w:rsidP="00BD66CF">
      <w:pPr>
        <w:tabs>
          <w:tab w:val="left" w:pos="1665"/>
        </w:tabs>
        <w:spacing w:line="360" w:lineRule="auto"/>
        <w:ind w:left="-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Награждение грамотами лучших ребят в номинация по профессиям.</w:t>
      </w:r>
    </w:p>
    <w:p w:rsidR="007D20CA" w:rsidRPr="00877A1C" w:rsidRDefault="007D20CA" w:rsidP="00822FCE">
      <w:pPr>
        <w:tabs>
          <w:tab w:val="left" w:pos="1665"/>
        </w:tabs>
        <w:ind w:left="-180"/>
        <w:rPr>
          <w:rFonts w:ascii="Times New Roman" w:hAnsi="Times New Roman"/>
          <w:sz w:val="28"/>
          <w:szCs w:val="28"/>
        </w:rPr>
      </w:pPr>
    </w:p>
    <w:p w:rsidR="007D20CA" w:rsidRDefault="007D20CA" w:rsidP="00C1679E">
      <w:pPr>
        <w:tabs>
          <w:tab w:val="left" w:pos="1665"/>
        </w:tabs>
        <w:ind w:left="-1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КГУ «Начальная школа№2 города Зыряновска»</w:t>
      </w:r>
    </w:p>
    <w:p w:rsidR="007D20CA" w:rsidRPr="00C935D3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Pr="00C935D3" w:rsidRDefault="007D20CA" w:rsidP="00C935D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41" type="#_x0000_t75" alt="" style="position:absolute;margin-left:-9pt;margin-top:7.05pt;width:471.75pt;height:354pt;z-index:251653632">
            <v:imagedata r:id="rId23" o:title=""/>
          </v:shape>
        </w:pict>
      </w:r>
    </w:p>
    <w:p w:rsidR="007D20CA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tabs>
          <w:tab w:val="left" w:pos="30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7D20CA" w:rsidRPr="00C935D3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Pr="00C935D3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Pr="00C935D3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Pr="00C935D3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Pr="00C935D3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Pr="00C935D3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Pr="00C935D3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Pr="00C935D3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Pr="00C935D3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Pr="00C935D3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Pr="00C935D3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tabs>
          <w:tab w:val="left" w:pos="52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Подготовила учитель технологии: </w:t>
      </w:r>
    </w:p>
    <w:p w:rsidR="007D20CA" w:rsidRDefault="007D20CA" w:rsidP="00C935D3">
      <w:pPr>
        <w:tabs>
          <w:tab w:val="left" w:pos="525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Фунтова Ольга Геннадьевна – </w:t>
      </w:r>
    </w:p>
    <w:p w:rsidR="007D20CA" w:rsidRDefault="007D20CA" w:rsidP="00C935D3">
      <w:pPr>
        <w:tabs>
          <w:tab w:val="left" w:pos="525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первая квалификационная категория</w:t>
      </w:r>
    </w:p>
    <w:p w:rsidR="007D20CA" w:rsidRDefault="007D20CA" w:rsidP="00C935D3">
      <w:pPr>
        <w:tabs>
          <w:tab w:val="left" w:pos="5250"/>
        </w:tabs>
        <w:jc w:val="right"/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tabs>
          <w:tab w:val="left" w:pos="5250"/>
        </w:tabs>
        <w:jc w:val="right"/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tabs>
          <w:tab w:val="left" w:pos="5250"/>
        </w:tabs>
        <w:jc w:val="right"/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tabs>
          <w:tab w:val="left" w:pos="5250"/>
        </w:tabs>
        <w:jc w:val="right"/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tabs>
          <w:tab w:val="left" w:pos="5250"/>
        </w:tabs>
        <w:jc w:val="right"/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tabs>
          <w:tab w:val="left" w:pos="5250"/>
        </w:tabs>
        <w:jc w:val="right"/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tabs>
          <w:tab w:val="left" w:pos="5250"/>
        </w:tabs>
        <w:jc w:val="right"/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tabs>
          <w:tab w:val="left" w:pos="525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42" type="#_x0000_t75" alt="" style="position:absolute;margin-left:45pt;margin-top:20.2pt;width:333pt;height:281.25pt;z-index:251654656">
            <v:imagedata r:id="rId24" o:title="" croptop="2032f" cropleft="4572f" cropright="4572f"/>
          </v:shape>
        </w:pict>
      </w:r>
      <w:r>
        <w:rPr>
          <w:rFonts w:ascii="Times New Roman" w:hAnsi="Times New Roman"/>
          <w:sz w:val="28"/>
          <w:szCs w:val="28"/>
        </w:rPr>
        <w:t>Приложение:</w:t>
      </w:r>
    </w:p>
    <w:p w:rsidR="007D20CA" w:rsidRDefault="007D20CA" w:rsidP="00C935D3">
      <w:pPr>
        <w:tabs>
          <w:tab w:val="left" w:pos="255"/>
          <w:tab w:val="left" w:pos="52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7D20CA" w:rsidRDefault="007D20CA" w:rsidP="00C935D3">
      <w:pPr>
        <w:tabs>
          <w:tab w:val="left" w:pos="5250"/>
        </w:tabs>
        <w:jc w:val="right"/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tabs>
          <w:tab w:val="left" w:pos="5250"/>
        </w:tabs>
        <w:jc w:val="right"/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tabs>
          <w:tab w:val="left" w:pos="5250"/>
        </w:tabs>
        <w:jc w:val="right"/>
        <w:rPr>
          <w:rFonts w:ascii="Times New Roman" w:hAnsi="Times New Roman"/>
          <w:sz w:val="28"/>
          <w:szCs w:val="28"/>
        </w:rPr>
      </w:pPr>
    </w:p>
    <w:p w:rsidR="007D20CA" w:rsidRPr="00C935D3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Pr="00C935D3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Pr="00C935D3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Pr="00C935D3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Pr="00C935D3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Pr="00C935D3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Pr="00C935D3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Pr="00C935D3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43" type="#_x0000_t75" alt="" style="position:absolute;margin-left:-27pt;margin-top:23.35pt;width:234pt;height:175.5pt;z-index:251655680">
            <v:imagedata r:id="rId25" o:title=""/>
          </v:shape>
        </w:pict>
      </w:r>
      <w:r>
        <w:rPr>
          <w:noProof/>
          <w:lang w:eastAsia="ru-RU"/>
        </w:rPr>
        <w:pict>
          <v:shape id="_x0000_s1044" type="#_x0000_t75" alt="" style="position:absolute;margin-left:252pt;margin-top:14.35pt;width:234pt;height:175.5pt;z-index:251656704">
            <v:imagedata r:id="rId26" o:title=""/>
          </v:shape>
        </w:pict>
      </w:r>
      <w:r>
        <w:rPr>
          <w:rFonts w:ascii="Times New Roman" w:hAnsi="Times New Roman"/>
          <w:sz w:val="28"/>
          <w:szCs w:val="28"/>
        </w:rPr>
        <w:t>Картинки про профессии.</w:t>
      </w:r>
    </w:p>
    <w:p w:rsidR="007D20CA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45" type="#_x0000_t75" alt="" style="position:absolute;margin-left:-9pt;margin-top:9.35pt;width:207pt;height:155.25pt;z-index:251658752">
            <v:imagedata r:id="rId27" o:title=""/>
          </v:shape>
        </w:pict>
      </w:r>
      <w:r>
        <w:rPr>
          <w:noProof/>
          <w:lang w:eastAsia="ru-RU"/>
        </w:rPr>
        <w:pict>
          <v:shape id="_x0000_s1046" type="#_x0000_t75" alt="" style="position:absolute;margin-left:261pt;margin-top:.35pt;width:225pt;height:168.75pt;z-index:251657728">
            <v:imagedata r:id="rId28" o:title=""/>
          </v:shape>
        </w:pict>
      </w:r>
    </w:p>
    <w:p w:rsidR="007D20CA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47" type="#_x0000_t75" alt="" style="position:absolute;margin-left:-9pt;margin-top:2.2pt;width:3in;height:162pt;z-index:251659776">
            <v:imagedata r:id="rId29" o:title=""/>
          </v:shape>
        </w:pict>
      </w:r>
      <w:r>
        <w:rPr>
          <w:noProof/>
          <w:lang w:eastAsia="ru-RU"/>
        </w:rPr>
        <w:pict>
          <v:shape id="_x0000_s1048" type="#_x0000_t75" alt="" style="position:absolute;margin-left:234pt;margin-top:2.2pt;width:3in;height:162pt;z-index:251660800">
            <v:imagedata r:id="rId30" o:title=""/>
          </v:shape>
        </w:pict>
      </w:r>
    </w:p>
    <w:p w:rsidR="007D20CA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Default="007D20CA" w:rsidP="00C935D3">
      <w:pPr>
        <w:rPr>
          <w:rFonts w:ascii="Times New Roman" w:hAnsi="Times New Roman"/>
          <w:sz w:val="28"/>
          <w:szCs w:val="28"/>
        </w:rPr>
      </w:pPr>
    </w:p>
    <w:p w:rsidR="007D20CA" w:rsidRPr="00D07064" w:rsidRDefault="007D20CA" w:rsidP="00D07064">
      <w:pPr>
        <w:rPr>
          <w:rFonts w:ascii="Times New Roman" w:hAnsi="Times New Roman"/>
          <w:sz w:val="28"/>
          <w:szCs w:val="28"/>
        </w:rPr>
      </w:pPr>
    </w:p>
    <w:p w:rsidR="007D20CA" w:rsidRPr="00D07064" w:rsidRDefault="007D20CA" w:rsidP="00D07064">
      <w:pPr>
        <w:rPr>
          <w:rFonts w:ascii="Times New Roman" w:hAnsi="Times New Roman"/>
          <w:sz w:val="28"/>
          <w:szCs w:val="28"/>
        </w:rPr>
      </w:pPr>
    </w:p>
    <w:p w:rsidR="007D20CA" w:rsidRPr="00D07064" w:rsidRDefault="007D20CA" w:rsidP="00D07064">
      <w:pPr>
        <w:rPr>
          <w:rFonts w:ascii="Times New Roman" w:hAnsi="Times New Roman"/>
          <w:sz w:val="28"/>
          <w:szCs w:val="28"/>
        </w:rPr>
      </w:pPr>
    </w:p>
    <w:p w:rsidR="007D20CA" w:rsidRDefault="007D20CA" w:rsidP="00D0706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49" type="#_x0000_t75" alt="" style="position:absolute;margin-left:0;margin-top:20.95pt;width:198pt;height:148.5pt;z-index:251661824">
            <v:imagedata r:id="rId31" o:title=""/>
          </v:shape>
        </w:pict>
      </w:r>
      <w:r>
        <w:rPr>
          <w:noProof/>
          <w:lang w:eastAsia="ru-RU"/>
        </w:rPr>
        <w:pict>
          <v:shape id="_x0000_s1050" type="#_x0000_t75" alt="" style="position:absolute;margin-left:243pt;margin-top:20.95pt;width:198pt;height:148.5pt;z-index:251662848">
            <v:imagedata r:id="rId32" o:title=""/>
          </v:shape>
        </w:pict>
      </w:r>
    </w:p>
    <w:p w:rsidR="007D20CA" w:rsidRDefault="007D20CA" w:rsidP="00D07064">
      <w:pPr>
        <w:rPr>
          <w:rFonts w:ascii="Times New Roman" w:hAnsi="Times New Roman"/>
          <w:sz w:val="28"/>
          <w:szCs w:val="28"/>
        </w:rPr>
      </w:pPr>
    </w:p>
    <w:p w:rsidR="007D20CA" w:rsidRPr="00D07064" w:rsidRDefault="007D20CA" w:rsidP="00D07064">
      <w:pPr>
        <w:rPr>
          <w:rFonts w:ascii="Times New Roman" w:hAnsi="Times New Roman"/>
          <w:sz w:val="28"/>
          <w:szCs w:val="28"/>
        </w:rPr>
      </w:pPr>
    </w:p>
    <w:p w:rsidR="007D20CA" w:rsidRPr="00D07064" w:rsidRDefault="007D20CA" w:rsidP="00D07064">
      <w:pPr>
        <w:rPr>
          <w:rFonts w:ascii="Times New Roman" w:hAnsi="Times New Roman"/>
          <w:sz w:val="28"/>
          <w:szCs w:val="28"/>
        </w:rPr>
      </w:pPr>
    </w:p>
    <w:p w:rsidR="007D20CA" w:rsidRPr="00D07064" w:rsidRDefault="007D20CA" w:rsidP="00D07064">
      <w:pPr>
        <w:rPr>
          <w:rFonts w:ascii="Times New Roman" w:hAnsi="Times New Roman"/>
          <w:sz w:val="28"/>
          <w:szCs w:val="28"/>
        </w:rPr>
      </w:pPr>
    </w:p>
    <w:p w:rsidR="007D20CA" w:rsidRPr="00D07064" w:rsidRDefault="007D20CA" w:rsidP="00D07064">
      <w:pPr>
        <w:rPr>
          <w:rFonts w:ascii="Times New Roman" w:hAnsi="Times New Roman"/>
          <w:sz w:val="28"/>
          <w:szCs w:val="28"/>
        </w:rPr>
      </w:pPr>
    </w:p>
    <w:p w:rsidR="007D20CA" w:rsidRPr="00D07064" w:rsidRDefault="007D20CA" w:rsidP="00D07064">
      <w:pPr>
        <w:rPr>
          <w:rFonts w:ascii="Times New Roman" w:hAnsi="Times New Roman"/>
          <w:sz w:val="28"/>
          <w:szCs w:val="28"/>
        </w:rPr>
      </w:pPr>
    </w:p>
    <w:p w:rsidR="007D20CA" w:rsidRDefault="007D20CA" w:rsidP="00D0706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51" type="#_x0000_t75" alt="" style="position:absolute;margin-left:234pt;margin-top:5.35pt;width:3in;height:162pt;z-index:251663872">
            <v:imagedata r:id="rId33" o:title=""/>
          </v:shape>
        </w:pict>
      </w:r>
      <w:r>
        <w:rPr>
          <w:noProof/>
          <w:lang w:eastAsia="ru-RU"/>
        </w:rPr>
        <w:pict>
          <v:shape id="_x0000_s1052" type="#_x0000_t75" alt="" style="position:absolute;margin-left:-9pt;margin-top:5.35pt;width:207pt;height:155.25pt;z-index:251664896">
            <v:imagedata r:id="rId34" o:title=""/>
          </v:shape>
        </w:pict>
      </w:r>
    </w:p>
    <w:p w:rsidR="007D20CA" w:rsidRDefault="007D20CA" w:rsidP="00D07064">
      <w:pPr>
        <w:rPr>
          <w:rFonts w:ascii="Times New Roman" w:hAnsi="Times New Roman"/>
          <w:sz w:val="28"/>
          <w:szCs w:val="28"/>
        </w:rPr>
      </w:pPr>
    </w:p>
    <w:p w:rsidR="007D20CA" w:rsidRPr="00D07064" w:rsidRDefault="007D20CA" w:rsidP="00D07064">
      <w:pPr>
        <w:rPr>
          <w:rFonts w:ascii="Times New Roman" w:hAnsi="Times New Roman"/>
          <w:sz w:val="28"/>
          <w:szCs w:val="28"/>
        </w:rPr>
      </w:pPr>
    </w:p>
    <w:p w:rsidR="007D20CA" w:rsidRPr="00D07064" w:rsidRDefault="007D20CA" w:rsidP="00D07064">
      <w:pPr>
        <w:rPr>
          <w:rFonts w:ascii="Times New Roman" w:hAnsi="Times New Roman"/>
          <w:sz w:val="28"/>
          <w:szCs w:val="28"/>
        </w:rPr>
      </w:pPr>
    </w:p>
    <w:p w:rsidR="007D20CA" w:rsidRPr="00D07064" w:rsidRDefault="007D20CA" w:rsidP="00D07064">
      <w:pPr>
        <w:rPr>
          <w:rFonts w:ascii="Times New Roman" w:hAnsi="Times New Roman"/>
          <w:sz w:val="28"/>
          <w:szCs w:val="28"/>
        </w:rPr>
      </w:pPr>
    </w:p>
    <w:p w:rsidR="007D20CA" w:rsidRPr="00D07064" w:rsidRDefault="007D20CA" w:rsidP="00D07064">
      <w:pPr>
        <w:rPr>
          <w:rFonts w:ascii="Times New Roman" w:hAnsi="Times New Roman"/>
          <w:sz w:val="28"/>
          <w:szCs w:val="28"/>
        </w:rPr>
      </w:pPr>
    </w:p>
    <w:p w:rsidR="007D20CA" w:rsidRPr="00D07064" w:rsidRDefault="007D20CA" w:rsidP="00D0706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53" type="#_x0000_t75" alt="" style="position:absolute;margin-left:0;margin-top:24.1pt;width:168.1pt;height:228pt;z-index:251665920">
            <v:imagedata r:id="rId35" o:title=""/>
          </v:shape>
        </w:pict>
      </w:r>
    </w:p>
    <w:p w:rsidR="007D20CA" w:rsidRDefault="007D20CA" w:rsidP="00D0706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54" type="#_x0000_t75" alt="" style="position:absolute;margin-left:234pt;margin-top:7.7pt;width:212.25pt;height:149.45pt;z-index:251666944">
            <v:imagedata r:id="rId36" o:title=""/>
          </v:shape>
        </w:pict>
      </w:r>
    </w:p>
    <w:p w:rsidR="007D20CA" w:rsidRDefault="007D20CA" w:rsidP="00D07064">
      <w:pPr>
        <w:ind w:firstLine="708"/>
        <w:rPr>
          <w:rFonts w:ascii="Times New Roman" w:hAnsi="Times New Roman"/>
          <w:sz w:val="28"/>
          <w:szCs w:val="28"/>
        </w:rPr>
      </w:pPr>
    </w:p>
    <w:p w:rsidR="007D20CA" w:rsidRDefault="007D20CA" w:rsidP="00D07064">
      <w:pPr>
        <w:ind w:firstLine="708"/>
        <w:rPr>
          <w:rFonts w:ascii="Times New Roman" w:hAnsi="Times New Roman"/>
          <w:sz w:val="28"/>
          <w:szCs w:val="28"/>
        </w:rPr>
      </w:pPr>
    </w:p>
    <w:p w:rsidR="007D20CA" w:rsidRDefault="007D20CA" w:rsidP="00D07064">
      <w:pPr>
        <w:ind w:firstLine="708"/>
        <w:rPr>
          <w:rFonts w:ascii="Times New Roman" w:hAnsi="Times New Roman"/>
          <w:sz w:val="28"/>
          <w:szCs w:val="28"/>
        </w:rPr>
      </w:pPr>
    </w:p>
    <w:p w:rsidR="007D20CA" w:rsidRDefault="007D20CA" w:rsidP="00D07064">
      <w:pPr>
        <w:ind w:firstLine="708"/>
        <w:rPr>
          <w:rFonts w:ascii="Times New Roman" w:hAnsi="Times New Roman"/>
          <w:sz w:val="28"/>
          <w:szCs w:val="28"/>
        </w:rPr>
      </w:pPr>
    </w:p>
    <w:p w:rsidR="007D20CA" w:rsidRDefault="007D20CA" w:rsidP="00D07064">
      <w:pPr>
        <w:ind w:firstLine="708"/>
        <w:rPr>
          <w:rFonts w:ascii="Times New Roman" w:hAnsi="Times New Roman"/>
          <w:sz w:val="28"/>
          <w:szCs w:val="28"/>
        </w:rPr>
      </w:pPr>
    </w:p>
    <w:p w:rsidR="007D20CA" w:rsidRDefault="007D20CA" w:rsidP="00D07064">
      <w:pPr>
        <w:ind w:firstLine="708"/>
        <w:rPr>
          <w:rFonts w:ascii="Times New Roman" w:hAnsi="Times New Roman"/>
          <w:sz w:val="28"/>
          <w:szCs w:val="28"/>
        </w:rPr>
      </w:pPr>
    </w:p>
    <w:p w:rsidR="007D20CA" w:rsidRDefault="007D20CA" w:rsidP="00D07064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55" type="#_x0000_t75" alt="" style="position:absolute;left:0;text-align:left;margin-left:-18pt;margin-top:20.2pt;width:150.35pt;height:200.35pt;z-index:251667968">
            <v:imagedata r:id="rId37" o:title=""/>
          </v:shape>
        </w:pict>
      </w:r>
    </w:p>
    <w:p w:rsidR="007D20CA" w:rsidRDefault="007D20CA" w:rsidP="00D07064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56" type="#_x0000_t75" alt="" style="position:absolute;left:0;text-align:left;margin-left:180pt;margin-top:3.8pt;width:251.25pt;height:188.45pt;z-index:251668992">
            <v:imagedata r:id="rId38" o:title=""/>
          </v:shape>
        </w:pict>
      </w:r>
    </w:p>
    <w:p w:rsidR="007D20CA" w:rsidRPr="00D07064" w:rsidRDefault="007D20CA" w:rsidP="00D07064">
      <w:pPr>
        <w:ind w:firstLine="708"/>
        <w:rPr>
          <w:rFonts w:ascii="Times New Roman" w:hAnsi="Times New Roman"/>
          <w:sz w:val="28"/>
          <w:szCs w:val="28"/>
        </w:rPr>
      </w:pPr>
    </w:p>
    <w:sectPr w:rsidR="007D20CA" w:rsidRPr="00D07064" w:rsidSect="009C7AB2">
      <w:headerReference w:type="default" r:id="rId39"/>
      <w:pgSz w:w="11906" w:h="16838"/>
      <w:pgMar w:top="899" w:right="850" w:bottom="1134" w:left="1620" w:header="708" w:footer="708" w:gutter="0"/>
      <w:pgBorders w:offsetFrom="page">
        <w:top w:val="triple" w:sz="4" w:space="24" w:color="3366FF"/>
        <w:left w:val="triple" w:sz="4" w:space="24" w:color="3366FF"/>
        <w:bottom w:val="triple" w:sz="4" w:space="24" w:color="3366FF"/>
        <w:right w:val="triple" w:sz="4" w:space="24" w:color="3366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0CA" w:rsidRDefault="007D20CA">
      <w:r>
        <w:separator/>
      </w:r>
    </w:p>
  </w:endnote>
  <w:endnote w:type="continuationSeparator" w:id="0">
    <w:p w:rsidR="007D20CA" w:rsidRDefault="007D20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0CA" w:rsidRDefault="007D20CA">
      <w:r>
        <w:separator/>
      </w:r>
    </w:p>
  </w:footnote>
  <w:footnote w:type="continuationSeparator" w:id="0">
    <w:p w:rsidR="007D20CA" w:rsidRDefault="007D20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0CA" w:rsidRPr="002920DE" w:rsidRDefault="007D20CA">
    <w:pPr>
      <w:pStyle w:val="Header"/>
      <w:rPr>
        <w:rFonts w:ascii="Times New Roman" w:hAnsi="Times New Roman"/>
        <w:sz w:val="28"/>
        <w:szCs w:val="28"/>
      </w:rPr>
    </w:pPr>
    <w:r w:rsidRPr="002920DE">
      <w:rPr>
        <w:rFonts w:ascii="Times New Roman" w:hAnsi="Times New Roman"/>
        <w:sz w:val="28"/>
        <w:szCs w:val="28"/>
      </w:rPr>
      <w:t>Творческое занятие  по технологии                                           Фунтова О.Г.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340C0"/>
    <w:multiLevelType w:val="hybridMultilevel"/>
    <w:tmpl w:val="700C04EC"/>
    <w:lvl w:ilvl="0" w:tplc="513A957E">
      <w:start w:val="1"/>
      <w:numFmt w:val="upperRoman"/>
      <w:lvlText w:val="%1."/>
      <w:lvlJc w:val="left"/>
      <w:pPr>
        <w:tabs>
          <w:tab w:val="num" w:pos="540"/>
        </w:tabs>
        <w:ind w:left="5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">
    <w:nsid w:val="09D27D6B"/>
    <w:multiLevelType w:val="hybridMultilevel"/>
    <w:tmpl w:val="3A623F24"/>
    <w:lvl w:ilvl="0" w:tplc="63ECCBCE">
      <w:start w:val="2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">
    <w:nsid w:val="18274941"/>
    <w:multiLevelType w:val="hybridMultilevel"/>
    <w:tmpl w:val="61BA760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CA35B9E"/>
    <w:multiLevelType w:val="hybridMultilevel"/>
    <w:tmpl w:val="4476F708"/>
    <w:lvl w:ilvl="0" w:tplc="CACA2CA6">
      <w:start w:val="1"/>
      <w:numFmt w:val="decimal"/>
      <w:lvlText w:val="%1)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4">
    <w:nsid w:val="63FC13F3"/>
    <w:multiLevelType w:val="hybridMultilevel"/>
    <w:tmpl w:val="87343BAE"/>
    <w:lvl w:ilvl="0" w:tplc="988CC198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5">
    <w:nsid w:val="66CD05A4"/>
    <w:multiLevelType w:val="hybridMultilevel"/>
    <w:tmpl w:val="EB8CE398"/>
    <w:lvl w:ilvl="0" w:tplc="68FE324C">
      <w:start w:val="1"/>
      <w:numFmt w:val="decimal"/>
      <w:lvlText w:val="%1)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6">
    <w:nsid w:val="69535D14"/>
    <w:multiLevelType w:val="hybridMultilevel"/>
    <w:tmpl w:val="879E49A8"/>
    <w:lvl w:ilvl="0" w:tplc="CC30E74A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7">
    <w:nsid w:val="6F7530A2"/>
    <w:multiLevelType w:val="hybridMultilevel"/>
    <w:tmpl w:val="1A6E2D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4439"/>
    <w:rsid w:val="00172C4D"/>
    <w:rsid w:val="001A30F4"/>
    <w:rsid w:val="001F362E"/>
    <w:rsid w:val="002920DE"/>
    <w:rsid w:val="00413B70"/>
    <w:rsid w:val="00577299"/>
    <w:rsid w:val="005E092E"/>
    <w:rsid w:val="005E6176"/>
    <w:rsid w:val="007A6A4B"/>
    <w:rsid w:val="007D20CA"/>
    <w:rsid w:val="008062EC"/>
    <w:rsid w:val="00822FCE"/>
    <w:rsid w:val="00877A1C"/>
    <w:rsid w:val="008D5012"/>
    <w:rsid w:val="009C7AB2"/>
    <w:rsid w:val="00AF35EF"/>
    <w:rsid w:val="00B229AB"/>
    <w:rsid w:val="00B64439"/>
    <w:rsid w:val="00BD66CF"/>
    <w:rsid w:val="00C1679E"/>
    <w:rsid w:val="00C675B2"/>
    <w:rsid w:val="00C76520"/>
    <w:rsid w:val="00C935D3"/>
    <w:rsid w:val="00D07064"/>
    <w:rsid w:val="00D40399"/>
    <w:rsid w:val="00DE09E4"/>
    <w:rsid w:val="00E700FA"/>
    <w:rsid w:val="00E76FEB"/>
    <w:rsid w:val="00F655DE"/>
    <w:rsid w:val="00F75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62E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403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2920D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2920D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https://thumbs.dreamstime.com/z/1-%D1%82%D0%B5%D0%BC%D0%B0-%D0%B8%D0%B7%D0%BE%D0%B1%D1%80%D0%B0%D0%B6%D0%B5%D0%BD%D0%B8%D1%8F-%D0%B4%D0%BE%D0%BC%D0%B0-24200526.jp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thumbs.dreamstime.com/z/1-%D1%82%D0%B5%D0%BC%D0%B0-%D0%B8%D0%B7%D0%BE%D0%B1%D1%80%D0%B0%D0%B6%D0%B5%D0%BD%D0%B8%D1%8F-%D0%B4%D0%BE%D0%BC%D0%B0-24200526.jpg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233</TotalTime>
  <Pages>12</Pages>
  <Words>1100</Words>
  <Characters>6272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5</cp:revision>
  <dcterms:created xsi:type="dcterms:W3CDTF">2017-12-13T02:08:00Z</dcterms:created>
  <dcterms:modified xsi:type="dcterms:W3CDTF">2017-12-13T21:21:00Z</dcterms:modified>
</cp:coreProperties>
</file>