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336" w:rsidRPr="002622F0" w:rsidRDefault="00193336" w:rsidP="00A93CEE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 w:rsidRPr="002622F0"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«Осенняя ярмарка»</w:t>
      </w:r>
    </w:p>
    <w:p w:rsidR="00193336" w:rsidRDefault="00193336" w:rsidP="00A93CEE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Физкультурно-музыкальное развлечение</w:t>
      </w:r>
    </w:p>
    <w:p w:rsidR="00193336" w:rsidRDefault="00193336" w:rsidP="00A93CEE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 w:rsidRPr="002622F0"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 с участием </w:t>
      </w: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родительской общественности</w:t>
      </w:r>
    </w:p>
    <w:p w:rsidR="00193336" w:rsidRPr="002622F0" w:rsidRDefault="00193336" w:rsidP="00A93CEE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 детей старшей группы</w:t>
      </w:r>
    </w:p>
    <w:p w:rsidR="00193336" w:rsidRPr="002622F0" w:rsidRDefault="00193336" w:rsidP="00A93CEE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  <w:lang w:eastAsia="ru-RU"/>
        </w:rPr>
      </w:pPr>
    </w:p>
    <w:p w:rsidR="00193336" w:rsidRPr="002622F0" w:rsidRDefault="00193336" w:rsidP="00B156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b/>
          <w:iCs/>
          <w:sz w:val="28"/>
          <w:szCs w:val="28"/>
          <w:lang w:eastAsia="ru-RU"/>
        </w:rPr>
        <w:t xml:space="preserve">Цель: </w:t>
      </w:r>
      <w:r>
        <w:rPr>
          <w:rFonts w:ascii="Times New Roman" w:hAnsi="Times New Roman"/>
          <w:sz w:val="28"/>
          <w:szCs w:val="28"/>
          <w:lang w:eastAsia="ru-RU"/>
        </w:rPr>
        <w:t>Привлечение</w:t>
      </w:r>
      <w:r w:rsidRPr="002622F0">
        <w:rPr>
          <w:rFonts w:ascii="Times New Roman" w:hAnsi="Times New Roman"/>
          <w:sz w:val="28"/>
          <w:szCs w:val="28"/>
          <w:lang w:eastAsia="ru-RU"/>
        </w:rPr>
        <w:t xml:space="preserve"> родителей </w:t>
      </w:r>
      <w:r>
        <w:rPr>
          <w:rFonts w:ascii="Times New Roman" w:hAnsi="Times New Roman"/>
          <w:sz w:val="28"/>
          <w:szCs w:val="28"/>
          <w:lang w:eastAsia="ru-RU"/>
        </w:rPr>
        <w:t>к участию</w:t>
      </w:r>
      <w:r w:rsidRPr="002622F0">
        <w:rPr>
          <w:rFonts w:ascii="Times New Roman" w:hAnsi="Times New Roman"/>
          <w:sz w:val="28"/>
          <w:szCs w:val="28"/>
          <w:lang w:eastAsia="ru-RU"/>
        </w:rPr>
        <w:t xml:space="preserve"> образовательн</w:t>
      </w:r>
      <w:r>
        <w:rPr>
          <w:rFonts w:ascii="Times New Roman" w:hAnsi="Times New Roman"/>
          <w:sz w:val="28"/>
          <w:szCs w:val="28"/>
          <w:lang w:eastAsia="ru-RU"/>
        </w:rPr>
        <w:t>ом</w:t>
      </w:r>
      <w:r w:rsidRPr="002622F0">
        <w:rPr>
          <w:rFonts w:ascii="Times New Roman" w:hAnsi="Times New Roman"/>
          <w:sz w:val="28"/>
          <w:szCs w:val="28"/>
          <w:lang w:eastAsia="ru-RU"/>
        </w:rPr>
        <w:t xml:space="preserve"> процесс</w:t>
      </w:r>
      <w:r>
        <w:rPr>
          <w:rFonts w:ascii="Times New Roman" w:hAnsi="Times New Roman"/>
          <w:sz w:val="28"/>
          <w:szCs w:val="28"/>
          <w:lang w:eastAsia="ru-RU"/>
        </w:rPr>
        <w:t>е</w:t>
      </w:r>
      <w:r w:rsidRPr="002622F0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sz w:val="28"/>
          <w:szCs w:val="28"/>
          <w:lang w:eastAsia="ru-RU"/>
        </w:rPr>
        <w:t>Создание благоприятных отношений между родительской общественностью, семьёй детским садом. Укрепление связей родитель-ребенок-педагог средствами досуговой деятельности</w:t>
      </w:r>
      <w:r w:rsidRPr="002622F0">
        <w:rPr>
          <w:rFonts w:ascii="Times New Roman" w:hAnsi="Times New Roman"/>
          <w:sz w:val="28"/>
          <w:szCs w:val="28"/>
          <w:lang w:eastAsia="ru-RU"/>
        </w:rPr>
        <w:t>.</w:t>
      </w:r>
    </w:p>
    <w:p w:rsidR="00193336" w:rsidRPr="002622F0" w:rsidRDefault="00193336" w:rsidP="00B2216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 xml:space="preserve">Задачи: </w:t>
      </w:r>
    </w:p>
    <w:p w:rsidR="00193336" w:rsidRPr="002622F0" w:rsidRDefault="00193336" w:rsidP="00B22163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>Развивать физические качества ловкости, быстроты, силы</w:t>
      </w:r>
      <w:r>
        <w:rPr>
          <w:rFonts w:ascii="Times New Roman" w:hAnsi="Times New Roman"/>
          <w:sz w:val="28"/>
          <w:szCs w:val="28"/>
          <w:lang w:eastAsia="ru-RU"/>
        </w:rPr>
        <w:t>, координации движений.</w:t>
      </w:r>
    </w:p>
    <w:p w:rsidR="00193336" w:rsidRPr="002622F0" w:rsidRDefault="00193336" w:rsidP="00B22163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>Закреплять умения построений в круг колонну, шеренгу. Формировать умения соблюдать дистанцию, интервал.</w:t>
      </w:r>
    </w:p>
    <w:p w:rsidR="00193336" w:rsidRPr="002622F0" w:rsidRDefault="00193336" w:rsidP="00B22163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>Развивать умения взаимодействовать с другими детьми и взрослыми в процессе двигательной деятельности.</w:t>
      </w:r>
    </w:p>
    <w:p w:rsidR="00193336" w:rsidRPr="002622F0" w:rsidRDefault="00193336" w:rsidP="00B22163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Познакомить</w:t>
      </w:r>
      <w:r w:rsidRPr="002622F0">
        <w:rPr>
          <w:rFonts w:ascii="Times New Roman" w:hAnsi="Times New Roman"/>
          <w:sz w:val="28"/>
          <w:szCs w:val="28"/>
          <w:lang w:eastAsia="ru-RU"/>
        </w:rPr>
        <w:t xml:space="preserve"> с элементами русской культуры. С русскими народными играми – забавами, персонажами русских народных сказок.</w:t>
      </w:r>
    </w:p>
    <w:p w:rsidR="00193336" w:rsidRPr="002622F0" w:rsidRDefault="00193336" w:rsidP="00B22163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 xml:space="preserve">Формировать положительный эмоциональный фон.  Потребность в совместной деятельности детей и родителей. </w:t>
      </w:r>
    </w:p>
    <w:p w:rsidR="00193336" w:rsidRDefault="00193336" w:rsidP="00B22163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>Воспитывать дружеское отношение друг к другу, чувство сопереживания.</w:t>
      </w:r>
    </w:p>
    <w:p w:rsidR="00193336" w:rsidRPr="00AA4F36" w:rsidRDefault="00193336" w:rsidP="00AA4F36">
      <w:pPr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роли Скомороха инструктор по физической культуре Ударцева О.В., В роли Матрены логопед Эрика Викторовна, в роли Бабы Вари воспитатель Лариса Владимировна.</w:t>
      </w:r>
    </w:p>
    <w:p w:rsidR="00193336" w:rsidRPr="002622F0" w:rsidRDefault="00193336" w:rsidP="00B156E3">
      <w:pPr>
        <w:spacing w:after="0" w:line="240" w:lineRule="auto"/>
        <w:rPr>
          <w:rFonts w:ascii="Times New Roman" w:hAnsi="Times New Roman"/>
          <w:iCs/>
          <w:sz w:val="28"/>
          <w:szCs w:val="28"/>
          <w:lang w:eastAsia="ru-RU"/>
        </w:rPr>
      </w:pPr>
    </w:p>
    <w:p w:rsidR="00193336" w:rsidRPr="003A7006" w:rsidRDefault="00193336" w:rsidP="00A93CEE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3A7006">
        <w:rPr>
          <w:rFonts w:ascii="Times New Roman" w:hAnsi="Times New Roman"/>
          <w:i/>
          <w:iCs/>
          <w:sz w:val="28"/>
          <w:szCs w:val="28"/>
          <w:lang w:eastAsia="ru-RU"/>
        </w:rPr>
        <w:t>Зал празднично украшен. За закрытым занавесом стоят столы с ярмарочным «товаром».</w:t>
      </w:r>
    </w:p>
    <w:p w:rsidR="00193336" w:rsidRPr="003A7006" w:rsidRDefault="00193336" w:rsidP="00A93CEE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3A7006">
        <w:rPr>
          <w:rFonts w:ascii="Times New Roman" w:hAnsi="Times New Roman"/>
          <w:i/>
          <w:iCs/>
          <w:sz w:val="28"/>
          <w:szCs w:val="28"/>
          <w:lang w:eastAsia="ru-RU"/>
        </w:rPr>
        <w:t>Под веселую музыку, пританцовывая, вбегают Скоморох и Матрона (взрослые).</w:t>
      </w:r>
    </w:p>
    <w:p w:rsidR="00193336" w:rsidRPr="002622F0" w:rsidRDefault="00193336" w:rsidP="00A93CEE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  <w:lang w:eastAsia="ru-RU"/>
        </w:rPr>
      </w:pPr>
    </w:p>
    <w:p w:rsidR="00193336" w:rsidRPr="002622F0" w:rsidRDefault="00193336" w:rsidP="003A700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Скоморох: </w:t>
      </w:r>
      <w:r w:rsidRPr="003A7006">
        <w:rPr>
          <w:rFonts w:ascii="Times New Roman" w:hAnsi="Times New Roman"/>
          <w:sz w:val="28"/>
          <w:szCs w:val="28"/>
          <w:lang w:eastAsia="ru-RU"/>
        </w:rPr>
        <w:t>Внимание</w:t>
      </w:r>
      <w:r w:rsidRPr="002622F0">
        <w:rPr>
          <w:rFonts w:ascii="Times New Roman" w:hAnsi="Times New Roman"/>
          <w:sz w:val="28"/>
          <w:szCs w:val="28"/>
          <w:lang w:eastAsia="ru-RU"/>
        </w:rPr>
        <w:t>! Внимание! Внимание!</w:t>
      </w:r>
    </w:p>
    <w:p w:rsidR="00193336" w:rsidRPr="002622F0" w:rsidRDefault="00193336" w:rsidP="003A700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>Открывается веселое гуляние!</w:t>
      </w:r>
    </w:p>
    <w:p w:rsidR="00193336" w:rsidRPr="002622F0" w:rsidRDefault="00193336" w:rsidP="003A700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>Торопись, честной народ,</w:t>
      </w:r>
    </w:p>
    <w:p w:rsidR="00193336" w:rsidRPr="002622F0" w:rsidRDefault="00193336" w:rsidP="003A700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>Тебя ярмарка зовет!</w:t>
      </w:r>
    </w:p>
    <w:p w:rsidR="00193336" w:rsidRPr="002622F0" w:rsidRDefault="00193336" w:rsidP="003A700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Матрена: </w:t>
      </w:r>
      <w:r w:rsidRPr="002622F0">
        <w:rPr>
          <w:rFonts w:ascii="Times New Roman" w:hAnsi="Times New Roman"/>
          <w:sz w:val="28"/>
          <w:szCs w:val="28"/>
          <w:lang w:eastAsia="ru-RU"/>
        </w:rPr>
        <w:t>снова ярмарка шумит, пряники с конфетами!</w:t>
      </w:r>
    </w:p>
    <w:p w:rsidR="00193336" w:rsidRPr="002622F0" w:rsidRDefault="00193336" w:rsidP="003A700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>На товар народ глядит, люди разодетые!</w:t>
      </w:r>
    </w:p>
    <w:p w:rsidR="00193336" w:rsidRPr="002622F0" w:rsidRDefault="00193336" w:rsidP="003A700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>Эй, народ честной…</w:t>
      </w:r>
    </w:p>
    <w:p w:rsidR="00193336" w:rsidRPr="002622F0" w:rsidRDefault="00193336" w:rsidP="003A700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Вместе. </w:t>
      </w:r>
      <w:r w:rsidRPr="002622F0">
        <w:rPr>
          <w:rFonts w:ascii="Times New Roman" w:hAnsi="Times New Roman"/>
          <w:sz w:val="28"/>
          <w:szCs w:val="28"/>
          <w:lang w:eastAsia="ru-RU"/>
        </w:rPr>
        <w:t>Здравствуйте!</w:t>
      </w:r>
    </w:p>
    <w:p w:rsidR="00193336" w:rsidRPr="002622F0" w:rsidRDefault="00193336" w:rsidP="003A700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Скоморох: </w:t>
      </w:r>
      <w:r w:rsidRPr="002622F0">
        <w:rPr>
          <w:rFonts w:ascii="Times New Roman" w:hAnsi="Times New Roman"/>
          <w:sz w:val="28"/>
          <w:szCs w:val="28"/>
          <w:lang w:eastAsia="ru-RU"/>
        </w:rPr>
        <w:t>будут игры – потехи, яблоки, орехи.</w:t>
      </w:r>
    </w:p>
    <w:p w:rsidR="00193336" w:rsidRPr="002622F0" w:rsidRDefault="00193336" w:rsidP="003A700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>Хороводы, шутки, песни, прибаутки.</w:t>
      </w:r>
    </w:p>
    <w:p w:rsidR="00193336" w:rsidRPr="002622F0" w:rsidRDefault="00193336" w:rsidP="003A700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>Ярмарка открывается, веселье начинается!</w:t>
      </w:r>
    </w:p>
    <w:p w:rsidR="00193336" w:rsidRPr="002622F0" w:rsidRDefault="00193336" w:rsidP="003A700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b/>
          <w:sz w:val="28"/>
          <w:szCs w:val="28"/>
          <w:lang w:eastAsia="ru-RU"/>
        </w:rPr>
        <w:t>Матрена:</w:t>
      </w:r>
      <w:r w:rsidRPr="002622F0">
        <w:rPr>
          <w:rFonts w:ascii="Times New Roman" w:hAnsi="Times New Roman"/>
          <w:sz w:val="28"/>
          <w:szCs w:val="28"/>
          <w:lang w:eastAsia="ru-RU"/>
        </w:rPr>
        <w:t xml:space="preserve"> эй, не стойте у дверей,</w:t>
      </w:r>
    </w:p>
    <w:p w:rsidR="00193336" w:rsidRPr="002622F0" w:rsidRDefault="00193336" w:rsidP="003A700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>Заходите к нам скорей!</w:t>
      </w:r>
    </w:p>
    <w:p w:rsidR="00193336" w:rsidRPr="002622F0" w:rsidRDefault="00193336" w:rsidP="003A700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>Народ собирается -</w:t>
      </w:r>
    </w:p>
    <w:p w:rsidR="00193336" w:rsidRPr="002622F0" w:rsidRDefault="00193336" w:rsidP="003A700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>Наша ярмарка открывается!</w:t>
      </w:r>
    </w:p>
    <w:p w:rsidR="00193336" w:rsidRPr="002622F0" w:rsidRDefault="00193336" w:rsidP="00351210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  <w:r w:rsidRPr="002622F0"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>Игра «Золотые ворота»</w:t>
      </w:r>
    </w:p>
    <w:p w:rsidR="00193336" w:rsidRPr="002622F0" w:rsidRDefault="00193336" w:rsidP="00351210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2622F0">
        <w:rPr>
          <w:rFonts w:ascii="Times New Roman" w:hAnsi="Times New Roman"/>
          <w:i/>
          <w:sz w:val="28"/>
          <w:szCs w:val="28"/>
          <w:lang w:eastAsia="ru-RU"/>
        </w:rPr>
        <w:t>Перед кем ворота закрываются, показывают таланты (частушки, танец, стихотворение об осени)</w:t>
      </w:r>
    </w:p>
    <w:p w:rsidR="00193336" w:rsidRPr="002622F0" w:rsidRDefault="00193336" w:rsidP="00351210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2622F0">
        <w:rPr>
          <w:rFonts w:ascii="Times New Roman" w:hAnsi="Times New Roman"/>
          <w:i/>
          <w:sz w:val="28"/>
          <w:szCs w:val="28"/>
          <w:lang w:eastAsia="ru-RU"/>
        </w:rPr>
        <w:t>«Золотые ворота, проходите господа.</w:t>
      </w:r>
    </w:p>
    <w:p w:rsidR="00193336" w:rsidRPr="002622F0" w:rsidRDefault="00193336" w:rsidP="00351210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2622F0">
        <w:rPr>
          <w:rFonts w:ascii="Times New Roman" w:hAnsi="Times New Roman"/>
          <w:i/>
          <w:sz w:val="28"/>
          <w:szCs w:val="28"/>
          <w:lang w:eastAsia="ru-RU"/>
        </w:rPr>
        <w:t>Первый раз прощается,</w:t>
      </w:r>
    </w:p>
    <w:p w:rsidR="00193336" w:rsidRPr="002622F0" w:rsidRDefault="00193336" w:rsidP="00351210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2622F0">
        <w:rPr>
          <w:rFonts w:ascii="Times New Roman" w:hAnsi="Times New Roman"/>
          <w:i/>
          <w:sz w:val="28"/>
          <w:szCs w:val="28"/>
          <w:lang w:eastAsia="ru-RU"/>
        </w:rPr>
        <w:t>Второй раз запрещается,</w:t>
      </w:r>
    </w:p>
    <w:p w:rsidR="00193336" w:rsidRPr="002622F0" w:rsidRDefault="00193336" w:rsidP="00351210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2622F0">
        <w:rPr>
          <w:rFonts w:ascii="Times New Roman" w:hAnsi="Times New Roman"/>
          <w:i/>
          <w:sz w:val="28"/>
          <w:szCs w:val="28"/>
          <w:lang w:eastAsia="ru-RU"/>
        </w:rPr>
        <w:t>А на третий раз не пропустим вас»</w:t>
      </w:r>
    </w:p>
    <w:p w:rsidR="00193336" w:rsidRPr="002622F0" w:rsidRDefault="00193336" w:rsidP="00351210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2622F0">
        <w:rPr>
          <w:rFonts w:ascii="Times New Roman" w:hAnsi="Times New Roman"/>
          <w:i/>
          <w:sz w:val="28"/>
          <w:szCs w:val="28"/>
          <w:lang w:eastAsia="ru-RU"/>
        </w:rPr>
        <w:t>После игры, родители и дети становятся полукругом</w:t>
      </w:r>
    </w:p>
    <w:p w:rsidR="00193336" w:rsidRPr="002622F0" w:rsidRDefault="00193336" w:rsidP="00C34A9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b/>
          <w:sz w:val="28"/>
          <w:szCs w:val="28"/>
          <w:lang w:eastAsia="ru-RU"/>
        </w:rPr>
        <w:t>Скоморох:</w:t>
      </w:r>
      <w:r w:rsidRPr="002622F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с</w:t>
      </w:r>
      <w:r w:rsidRPr="002622F0">
        <w:rPr>
          <w:rFonts w:ascii="Times New Roman" w:hAnsi="Times New Roman"/>
          <w:sz w:val="28"/>
          <w:szCs w:val="28"/>
          <w:lang w:eastAsia="ru-RU"/>
        </w:rPr>
        <w:t>ообщим, пока не поздно, мы условие одно:</w:t>
      </w:r>
    </w:p>
    <w:p w:rsidR="00193336" w:rsidRPr="002622F0" w:rsidRDefault="00193336" w:rsidP="00C34A9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 xml:space="preserve">                     Сегодня быть серьёзным - у нас запрещено!</w:t>
      </w:r>
    </w:p>
    <w:p w:rsidR="00193336" w:rsidRPr="002622F0" w:rsidRDefault="00193336" w:rsidP="00C34A9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b/>
          <w:sz w:val="28"/>
          <w:szCs w:val="28"/>
          <w:lang w:eastAsia="ru-RU"/>
        </w:rPr>
        <w:t>Матрена:</w:t>
      </w:r>
      <w:r w:rsidRPr="002622F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Pr="002622F0">
        <w:rPr>
          <w:rFonts w:ascii="Times New Roman" w:hAnsi="Times New Roman"/>
          <w:sz w:val="28"/>
          <w:szCs w:val="28"/>
          <w:lang w:eastAsia="ru-RU"/>
        </w:rPr>
        <w:t xml:space="preserve"> также запрещается здесь хныкать и хандрить,</w:t>
      </w:r>
    </w:p>
    <w:p w:rsidR="00193336" w:rsidRPr="002622F0" w:rsidRDefault="00193336" w:rsidP="00C07FE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 xml:space="preserve">                     И строго воспрещается: зевать, пищать и ныть!</w:t>
      </w:r>
    </w:p>
    <w:p w:rsidR="00193336" w:rsidRPr="002622F0" w:rsidRDefault="00193336" w:rsidP="00C34A9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 xml:space="preserve">                     А товары не простые, покупаются только за вашу смелость, участие в наших веселых играх</w:t>
      </w:r>
      <w:r w:rsidRPr="002622F0">
        <w:rPr>
          <w:rFonts w:ascii="Times New Roman" w:hAnsi="Times New Roman"/>
          <w:sz w:val="28"/>
          <w:szCs w:val="28"/>
          <w:lang w:eastAsia="ru-RU"/>
        </w:rPr>
        <w:br/>
        <w:t xml:space="preserve">                     и забавах.</w:t>
      </w:r>
    </w:p>
    <w:p w:rsidR="00193336" w:rsidRPr="002622F0" w:rsidRDefault="00193336" w:rsidP="00C34A9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b/>
          <w:sz w:val="28"/>
          <w:szCs w:val="28"/>
          <w:lang w:eastAsia="ru-RU"/>
        </w:rPr>
        <w:t xml:space="preserve">Скоморох: </w:t>
      </w:r>
      <w:r w:rsidRPr="002622F0">
        <w:rPr>
          <w:rFonts w:ascii="Times New Roman" w:hAnsi="Times New Roman"/>
          <w:sz w:val="28"/>
          <w:szCs w:val="28"/>
          <w:lang w:eastAsia="ru-RU"/>
        </w:rPr>
        <w:t>не теряйте ни минутки,</w:t>
      </w:r>
    </w:p>
    <w:p w:rsidR="00193336" w:rsidRPr="002622F0" w:rsidRDefault="00193336" w:rsidP="00C34A9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 xml:space="preserve">                     Смейтесь весело до слёз.</w:t>
      </w:r>
    </w:p>
    <w:p w:rsidR="00193336" w:rsidRPr="002622F0" w:rsidRDefault="00193336" w:rsidP="00C34A9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 xml:space="preserve">                     В каждой шутке – доля шутки,</w:t>
      </w:r>
    </w:p>
    <w:p w:rsidR="00193336" w:rsidRPr="002622F0" w:rsidRDefault="00193336" w:rsidP="00C34A9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 xml:space="preserve">                     Остальная часть – всерьёз!</w:t>
      </w:r>
    </w:p>
    <w:p w:rsidR="00193336" w:rsidRPr="002622F0" w:rsidRDefault="00193336" w:rsidP="00C07FE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Скоморох:</w:t>
      </w:r>
      <w:r w:rsidRPr="002622F0">
        <w:rPr>
          <w:rFonts w:ascii="Times New Roman" w:hAnsi="Times New Roman"/>
          <w:sz w:val="28"/>
          <w:szCs w:val="28"/>
          <w:lang w:eastAsia="ru-RU"/>
        </w:rPr>
        <w:t xml:space="preserve"> быть здоровыми хотят взрослые и дети,</w:t>
      </w:r>
      <w:r w:rsidRPr="002622F0">
        <w:rPr>
          <w:rFonts w:ascii="Times New Roman" w:hAnsi="Times New Roman"/>
          <w:sz w:val="28"/>
          <w:szCs w:val="28"/>
          <w:lang w:eastAsia="ru-RU"/>
        </w:rPr>
        <w:br/>
        <w:t xml:space="preserve">                     Как здоровье сохранить я могу ответить.</w:t>
      </w:r>
    </w:p>
    <w:p w:rsidR="00193336" w:rsidRPr="002622F0" w:rsidRDefault="00193336" w:rsidP="00C07FE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 xml:space="preserve">                     Надо всем нам твердо знать, день с зарядки начинать.</w:t>
      </w:r>
    </w:p>
    <w:p w:rsidR="00193336" w:rsidRDefault="00193336" w:rsidP="00C07FE1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Произносит</w:t>
      </w:r>
    </w:p>
    <w:p w:rsidR="00193336" w:rsidRDefault="00193336" w:rsidP="00C07FE1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622F0">
        <w:rPr>
          <w:rFonts w:ascii="Times New Roman" w:hAnsi="Times New Roman"/>
          <w:b/>
          <w:sz w:val="28"/>
          <w:szCs w:val="28"/>
          <w:lang w:eastAsia="ru-RU"/>
        </w:rPr>
        <w:t xml:space="preserve">месте с </w:t>
      </w:r>
    </w:p>
    <w:p w:rsidR="00193336" w:rsidRPr="00BF47DF" w:rsidRDefault="00193336" w:rsidP="00C07FE1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622F0">
        <w:rPr>
          <w:rFonts w:ascii="Times New Roman" w:hAnsi="Times New Roman"/>
          <w:b/>
          <w:sz w:val="28"/>
          <w:szCs w:val="28"/>
          <w:lang w:eastAsia="ru-RU"/>
        </w:rPr>
        <w:t>детьми:</w:t>
      </w:r>
      <w:r w:rsidRPr="002622F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Pr="002622F0">
        <w:rPr>
          <w:rFonts w:ascii="Times New Roman" w:hAnsi="Times New Roman"/>
          <w:sz w:val="28"/>
          <w:szCs w:val="28"/>
          <w:lang w:eastAsia="ru-RU"/>
        </w:rPr>
        <w:t>Мы зарядкой заниматься начинаем по утрам,</w:t>
      </w:r>
    </w:p>
    <w:p w:rsidR="00193336" w:rsidRDefault="00193336" w:rsidP="00C07FE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 xml:space="preserve">                      Пусть болезни нас бояться, пусть они не ходят к нам</w:t>
      </w:r>
      <w:r>
        <w:rPr>
          <w:rFonts w:ascii="Times New Roman" w:hAnsi="Times New Roman"/>
          <w:sz w:val="28"/>
          <w:szCs w:val="28"/>
          <w:lang w:eastAsia="ru-RU"/>
        </w:rPr>
        <w:t>!</w:t>
      </w:r>
    </w:p>
    <w:p w:rsidR="00193336" w:rsidRDefault="00193336" w:rsidP="00C07FE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93336" w:rsidRPr="00307194" w:rsidRDefault="00193336" w:rsidP="00307194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307194">
        <w:rPr>
          <w:rFonts w:ascii="Times New Roman" w:hAnsi="Times New Roman"/>
          <w:i/>
          <w:iCs/>
          <w:sz w:val="28"/>
          <w:szCs w:val="28"/>
          <w:lang w:eastAsia="ru-RU"/>
        </w:rPr>
        <w:t>Скоморох проводит комплекс музыкально-ритмических движений</w:t>
      </w:r>
    </w:p>
    <w:p w:rsidR="00193336" w:rsidRPr="002622F0" w:rsidRDefault="00193336" w:rsidP="00C07FE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  <w:r w:rsidRPr="002622F0"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 xml:space="preserve">Танец – разминка «Четыре шага» </w:t>
      </w:r>
    </w:p>
    <w:p w:rsidR="00193336" w:rsidRPr="002622F0" w:rsidRDefault="00193336" w:rsidP="00C07FE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2622F0">
        <w:rPr>
          <w:rFonts w:ascii="Times New Roman" w:hAnsi="Times New Roman"/>
          <w:i/>
          <w:sz w:val="28"/>
          <w:szCs w:val="28"/>
          <w:lang w:eastAsia="ru-RU"/>
        </w:rPr>
        <w:t>Дети, взрослые, герои исполняют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МРД</w:t>
      </w:r>
      <w:r w:rsidRPr="002622F0">
        <w:rPr>
          <w:rFonts w:ascii="Times New Roman" w:hAnsi="Times New Roman"/>
          <w:i/>
          <w:sz w:val="28"/>
          <w:szCs w:val="28"/>
          <w:lang w:eastAsia="ru-RU"/>
        </w:rPr>
        <w:t xml:space="preserve"> в кругу.</w:t>
      </w:r>
    </w:p>
    <w:p w:rsidR="00193336" w:rsidRDefault="00193336" w:rsidP="006D00E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622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Музыкальный </w:t>
      </w:r>
    </w:p>
    <w:p w:rsidR="00193336" w:rsidRDefault="00193336" w:rsidP="006D00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руководитель: </w:t>
      </w:r>
      <w:r w:rsidRPr="004C48FD">
        <w:rPr>
          <w:rFonts w:ascii="Times New Roman" w:hAnsi="Times New Roman"/>
          <w:sz w:val="28"/>
          <w:szCs w:val="28"/>
          <w:lang w:eastAsia="ru-RU"/>
        </w:rPr>
        <w:t>а</w:t>
      </w:r>
      <w:r w:rsidRPr="002622F0">
        <w:rPr>
          <w:rFonts w:ascii="Times New Roman" w:hAnsi="Times New Roman"/>
          <w:sz w:val="28"/>
          <w:szCs w:val="28"/>
          <w:lang w:eastAsia="ru-RU"/>
        </w:rPr>
        <w:t xml:space="preserve"> чтобы у вас было хорошее настроение, к нам на ярмарку пришли гости с веселыми частушками</w:t>
      </w:r>
      <w:r>
        <w:rPr>
          <w:rFonts w:ascii="Times New Roman" w:hAnsi="Times New Roman"/>
          <w:sz w:val="28"/>
          <w:szCs w:val="28"/>
          <w:lang w:eastAsia="ru-RU"/>
        </w:rPr>
        <w:t>!</w:t>
      </w:r>
    </w:p>
    <w:p w:rsidR="00193336" w:rsidRPr="004C48FD" w:rsidRDefault="00193336" w:rsidP="005B0FDB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4C48FD">
        <w:rPr>
          <w:rFonts w:ascii="Times New Roman" w:hAnsi="Times New Roman"/>
          <w:i/>
          <w:iCs/>
          <w:sz w:val="28"/>
          <w:szCs w:val="28"/>
          <w:lang w:eastAsia="ru-RU"/>
        </w:rPr>
        <w:t>Частушки исполняют мамы вместе с детьми, под руководством музыкального руководителя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>.</w:t>
      </w:r>
    </w:p>
    <w:p w:rsidR="00193336" w:rsidRPr="002622F0" w:rsidRDefault="00193336" w:rsidP="005B0FD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b/>
          <w:sz w:val="28"/>
          <w:szCs w:val="28"/>
          <w:lang w:eastAsia="ru-RU"/>
        </w:rPr>
        <w:t>«Мама:</w:t>
      </w:r>
      <w:r w:rsidRPr="002622F0">
        <w:rPr>
          <w:rFonts w:ascii="Times New Roman" w:hAnsi="Times New Roman"/>
          <w:sz w:val="28"/>
          <w:szCs w:val="28"/>
          <w:lang w:eastAsia="ru-RU"/>
        </w:rPr>
        <w:t xml:space="preserve"> у меня фигурка тонка и высокий каблучок. </w:t>
      </w:r>
    </w:p>
    <w:p w:rsidR="00193336" w:rsidRPr="002622F0" w:rsidRDefault="00193336" w:rsidP="005B0FD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 xml:space="preserve">               Я не буду есть котлеты, мне пожарьте кабачок. </w:t>
      </w:r>
    </w:p>
    <w:p w:rsidR="00193336" w:rsidRPr="002622F0" w:rsidRDefault="00193336" w:rsidP="005B0FD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b/>
          <w:sz w:val="28"/>
          <w:szCs w:val="28"/>
          <w:lang w:eastAsia="ru-RU"/>
        </w:rPr>
        <w:t xml:space="preserve">Ребенок: </w:t>
      </w:r>
      <w:r w:rsidRPr="002622F0">
        <w:rPr>
          <w:rFonts w:ascii="Times New Roman" w:hAnsi="Times New Roman"/>
          <w:sz w:val="28"/>
          <w:szCs w:val="28"/>
          <w:lang w:eastAsia="ru-RU"/>
        </w:rPr>
        <w:t xml:space="preserve">почему в шкафу у мамы стало очень пусто? </w:t>
      </w:r>
    </w:p>
    <w:p w:rsidR="00193336" w:rsidRPr="002622F0" w:rsidRDefault="00193336" w:rsidP="005B0FD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 xml:space="preserve">                 Все наряды я надела, как кочан капусты. </w:t>
      </w:r>
    </w:p>
    <w:p w:rsidR="00193336" w:rsidRPr="002622F0" w:rsidRDefault="00193336" w:rsidP="005B0FD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b/>
          <w:sz w:val="28"/>
          <w:szCs w:val="28"/>
          <w:lang w:eastAsia="ru-RU"/>
        </w:rPr>
        <w:t>Мама:</w:t>
      </w:r>
      <w:r w:rsidRPr="002622F0">
        <w:rPr>
          <w:rFonts w:ascii="Times New Roman" w:hAnsi="Times New Roman"/>
          <w:sz w:val="28"/>
          <w:szCs w:val="28"/>
          <w:lang w:eastAsia="ru-RU"/>
        </w:rPr>
        <w:t xml:space="preserve"> не болеем больше гриппом, не боимся сквозняка. </w:t>
      </w:r>
    </w:p>
    <w:p w:rsidR="00193336" w:rsidRPr="002622F0" w:rsidRDefault="00193336" w:rsidP="005B0FD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 xml:space="preserve">             Все таблетки заменяет нам головка чеснока. </w:t>
      </w:r>
    </w:p>
    <w:p w:rsidR="00193336" w:rsidRPr="002622F0" w:rsidRDefault="00193336" w:rsidP="005B0FD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b/>
          <w:sz w:val="28"/>
          <w:szCs w:val="28"/>
          <w:lang w:eastAsia="ru-RU"/>
        </w:rPr>
        <w:t xml:space="preserve">Ребенок: </w:t>
      </w:r>
      <w:r w:rsidRPr="002622F0">
        <w:rPr>
          <w:rFonts w:ascii="Times New Roman" w:hAnsi="Times New Roman"/>
          <w:sz w:val="28"/>
          <w:szCs w:val="28"/>
          <w:lang w:eastAsia="ru-RU"/>
        </w:rPr>
        <w:t xml:space="preserve">Репа крупная у нас, всей семьей тащили, </w:t>
      </w:r>
    </w:p>
    <w:p w:rsidR="00193336" w:rsidRPr="002622F0" w:rsidRDefault="00193336" w:rsidP="005B0FD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 xml:space="preserve">                 Любовались целый час, а потом сварили! </w:t>
      </w:r>
    </w:p>
    <w:p w:rsidR="00193336" w:rsidRPr="002622F0" w:rsidRDefault="00193336" w:rsidP="005B0FD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b/>
          <w:sz w:val="28"/>
          <w:szCs w:val="28"/>
          <w:lang w:eastAsia="ru-RU"/>
        </w:rPr>
        <w:t>Мама:</w:t>
      </w:r>
      <w:r w:rsidRPr="002622F0">
        <w:rPr>
          <w:rFonts w:ascii="Times New Roman" w:hAnsi="Times New Roman"/>
          <w:sz w:val="28"/>
          <w:szCs w:val="28"/>
          <w:lang w:eastAsia="ru-RU"/>
        </w:rPr>
        <w:t xml:space="preserve"> Я румяная девица и танцую ловко, </w:t>
      </w:r>
    </w:p>
    <w:p w:rsidR="00193336" w:rsidRPr="002622F0" w:rsidRDefault="00193336" w:rsidP="005B0FD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 xml:space="preserve">             Потому что ем всегда свежую морковку. </w:t>
      </w:r>
    </w:p>
    <w:p w:rsidR="00193336" w:rsidRPr="002622F0" w:rsidRDefault="00193336" w:rsidP="005B0FD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b/>
          <w:sz w:val="28"/>
          <w:szCs w:val="28"/>
          <w:lang w:eastAsia="ru-RU"/>
        </w:rPr>
        <w:t>Ребенок:</w:t>
      </w:r>
      <w:r w:rsidRPr="002622F0">
        <w:rPr>
          <w:rFonts w:ascii="Times New Roman" w:hAnsi="Times New Roman"/>
          <w:sz w:val="28"/>
          <w:szCs w:val="28"/>
          <w:lang w:eastAsia="ru-RU"/>
        </w:rPr>
        <w:t xml:space="preserve"> Тыкву нашу поливали утром, вечером и днем, </w:t>
      </w:r>
    </w:p>
    <w:p w:rsidR="00193336" w:rsidRPr="002622F0" w:rsidRDefault="00193336" w:rsidP="005B0FD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 xml:space="preserve">                 Тыква выросла большая и теперь мы в ней живём! </w:t>
      </w:r>
    </w:p>
    <w:p w:rsidR="00193336" w:rsidRPr="002622F0" w:rsidRDefault="00193336" w:rsidP="005B0FD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b/>
          <w:sz w:val="28"/>
          <w:szCs w:val="28"/>
          <w:lang w:eastAsia="ru-RU"/>
        </w:rPr>
        <w:t>Мама:</w:t>
      </w:r>
      <w:r w:rsidRPr="002622F0">
        <w:rPr>
          <w:rFonts w:ascii="Times New Roman" w:hAnsi="Times New Roman"/>
          <w:sz w:val="28"/>
          <w:szCs w:val="28"/>
          <w:lang w:eastAsia="ru-RU"/>
        </w:rPr>
        <w:t xml:space="preserve"> Мне миленочек прислал к празднику записку, </w:t>
      </w:r>
    </w:p>
    <w:p w:rsidR="00193336" w:rsidRPr="002622F0" w:rsidRDefault="00193336" w:rsidP="005B0FD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 xml:space="preserve">             Что меня он обожает, как салат с редиской! </w:t>
      </w:r>
    </w:p>
    <w:p w:rsidR="00193336" w:rsidRPr="002622F0" w:rsidRDefault="00193336" w:rsidP="005B0FD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b/>
          <w:sz w:val="28"/>
          <w:szCs w:val="28"/>
          <w:lang w:eastAsia="ru-RU"/>
        </w:rPr>
        <w:t>Ребенок:</w:t>
      </w:r>
      <w:r w:rsidRPr="002622F0">
        <w:rPr>
          <w:rFonts w:ascii="Times New Roman" w:hAnsi="Times New Roman"/>
          <w:sz w:val="28"/>
          <w:szCs w:val="28"/>
          <w:lang w:eastAsia="ru-RU"/>
        </w:rPr>
        <w:t xml:space="preserve"> Мы частушки вам пропели, и старались от души, </w:t>
      </w:r>
    </w:p>
    <w:p w:rsidR="00193336" w:rsidRDefault="00193336" w:rsidP="005B0FD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 xml:space="preserve">                 Вы похлопайте скорее, ведь частушки хороши!»</w:t>
      </w:r>
    </w:p>
    <w:p w:rsidR="00193336" w:rsidRPr="002622F0" w:rsidRDefault="00193336" w:rsidP="005B0FD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93336" w:rsidRDefault="00193336" w:rsidP="00257B3A">
      <w:pPr>
        <w:spacing w:after="0" w:line="240" w:lineRule="auto"/>
        <w:jc w:val="center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3B1271">
        <w:rPr>
          <w:rFonts w:ascii="Times New Roman" w:hAnsi="Times New Roman"/>
          <w:bCs/>
          <w:i/>
          <w:sz w:val="28"/>
          <w:szCs w:val="28"/>
          <w:lang w:eastAsia="ru-RU"/>
        </w:rPr>
        <w:t>Под веселую русскую музыку входит тетя Варя.</w:t>
      </w:r>
    </w:p>
    <w:p w:rsidR="00193336" w:rsidRPr="003B1271" w:rsidRDefault="00193336" w:rsidP="00257B3A">
      <w:pPr>
        <w:spacing w:after="0" w:line="240" w:lineRule="auto"/>
        <w:jc w:val="center"/>
        <w:rPr>
          <w:rFonts w:ascii="Times New Roman" w:hAnsi="Times New Roman"/>
          <w:bCs/>
          <w:i/>
          <w:sz w:val="28"/>
          <w:szCs w:val="28"/>
          <w:lang w:eastAsia="ru-RU"/>
        </w:rPr>
      </w:pPr>
    </w:p>
    <w:p w:rsidR="00193336" w:rsidRPr="002622F0" w:rsidRDefault="00193336" w:rsidP="00B971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22F0">
        <w:rPr>
          <w:rFonts w:ascii="Times New Roman" w:hAnsi="Times New Roman"/>
          <w:b/>
          <w:sz w:val="28"/>
          <w:szCs w:val="28"/>
          <w:lang w:eastAsia="ru-RU"/>
        </w:rPr>
        <w:t xml:space="preserve">Скоморох: </w:t>
      </w:r>
      <w:r>
        <w:rPr>
          <w:rFonts w:ascii="Times New Roman" w:hAnsi="Times New Roman"/>
          <w:bCs/>
          <w:sz w:val="28"/>
          <w:szCs w:val="28"/>
          <w:lang w:eastAsia="ru-RU"/>
        </w:rPr>
        <w:t>т</w:t>
      </w:r>
      <w:r w:rsidRPr="00905210">
        <w:rPr>
          <w:rFonts w:ascii="Times New Roman" w:hAnsi="Times New Roman"/>
          <w:bCs/>
          <w:sz w:val="28"/>
          <w:szCs w:val="28"/>
          <w:lang w:eastAsia="ru-RU"/>
        </w:rPr>
        <w:t>етя</w:t>
      </w:r>
      <w:r w:rsidRPr="002622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Варя, тетя Варя!  Где вы были?</w:t>
      </w:r>
    </w:p>
    <w:p w:rsidR="00193336" w:rsidRPr="002622F0" w:rsidRDefault="00193336" w:rsidP="00B971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22F0">
        <w:rPr>
          <w:rFonts w:ascii="Times New Roman" w:hAnsi="Times New Roman"/>
          <w:b/>
          <w:sz w:val="28"/>
          <w:szCs w:val="28"/>
          <w:lang w:eastAsia="ru-RU"/>
        </w:rPr>
        <w:t>Тетя Варя.</w:t>
      </w:r>
      <w:r w:rsidRPr="002622F0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</w:t>
      </w:r>
      <w:r w:rsidRPr="002622F0">
        <w:rPr>
          <w:rFonts w:ascii="Times New Roman" w:hAnsi="Times New Roman"/>
          <w:color w:val="000000"/>
          <w:sz w:val="28"/>
          <w:szCs w:val="28"/>
          <w:lang w:eastAsia="ru-RU"/>
        </w:rPr>
        <w:t>а базаре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!</w:t>
      </w:r>
    </w:p>
    <w:p w:rsidR="00193336" w:rsidRPr="002622F0" w:rsidRDefault="00193336" w:rsidP="00B971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22F0">
        <w:rPr>
          <w:rFonts w:ascii="Times New Roman" w:hAnsi="Times New Roman"/>
          <w:b/>
          <w:sz w:val="28"/>
          <w:szCs w:val="28"/>
          <w:lang w:eastAsia="ru-RU"/>
        </w:rPr>
        <w:t xml:space="preserve">Скоморох: </w:t>
      </w:r>
      <w:r w:rsidRPr="002622F0">
        <w:rPr>
          <w:rFonts w:ascii="Times New Roman" w:hAnsi="Times New Roman"/>
          <w:color w:val="000000"/>
          <w:sz w:val="28"/>
          <w:szCs w:val="28"/>
          <w:lang w:eastAsia="ru-RU"/>
        </w:rPr>
        <w:t>Варя-тетя, Варя-тетя! Что купили? Что несете?</w:t>
      </w:r>
    </w:p>
    <w:p w:rsidR="00193336" w:rsidRPr="002622F0" w:rsidRDefault="00193336" w:rsidP="00B971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22F0">
        <w:rPr>
          <w:rFonts w:ascii="Times New Roman" w:hAnsi="Times New Roman"/>
          <w:b/>
          <w:sz w:val="28"/>
          <w:szCs w:val="28"/>
          <w:lang w:eastAsia="ru-RU"/>
        </w:rPr>
        <w:t xml:space="preserve">Тетя Варя: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905210">
        <w:rPr>
          <w:rFonts w:ascii="Times New Roman" w:hAnsi="Times New Roman"/>
          <w:bCs/>
          <w:sz w:val="28"/>
          <w:szCs w:val="28"/>
          <w:lang w:eastAsia="ru-RU"/>
        </w:rPr>
        <w:t>я</w:t>
      </w:r>
      <w:r w:rsidRPr="002622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несу два чуда-юда,</w:t>
      </w:r>
    </w:p>
    <w:p w:rsidR="00193336" w:rsidRPr="002622F0" w:rsidRDefault="00193336" w:rsidP="00B971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22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В каждом чуде по два пуда.</w:t>
      </w:r>
    </w:p>
    <w:p w:rsidR="00193336" w:rsidRPr="002622F0" w:rsidRDefault="00193336" w:rsidP="00B97124">
      <w:pPr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22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Нет у них ни ног, ни рук,</w:t>
      </w:r>
      <w:r w:rsidRPr="002622F0">
        <w:rPr>
          <w:rFonts w:ascii="Times New Roman" w:hAnsi="Times New Roman"/>
          <w:color w:val="000000"/>
          <w:sz w:val="28"/>
          <w:szCs w:val="28"/>
          <w:lang w:eastAsia="ru-RU"/>
        </w:rPr>
        <w:tab/>
      </w:r>
      <w:r w:rsidRPr="002622F0">
        <w:rPr>
          <w:rFonts w:ascii="Times New Roman" w:hAnsi="Times New Roman"/>
          <w:color w:val="000000"/>
          <w:sz w:val="28"/>
          <w:szCs w:val="28"/>
          <w:lang w:eastAsia="ru-RU"/>
        </w:rPr>
        <w:tab/>
      </w:r>
    </w:p>
    <w:p w:rsidR="00193336" w:rsidRPr="002622F0" w:rsidRDefault="00193336" w:rsidP="00B971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22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Ни рубашек нет, ни брюк,</w:t>
      </w:r>
    </w:p>
    <w:p w:rsidR="00193336" w:rsidRPr="002622F0" w:rsidRDefault="00193336" w:rsidP="00B971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22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Только два большущих пуза...</w:t>
      </w:r>
    </w:p>
    <w:p w:rsidR="00193336" w:rsidRDefault="00193336" w:rsidP="00B971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2622F0">
        <w:rPr>
          <w:rFonts w:ascii="Times New Roman" w:hAnsi="Times New Roman"/>
          <w:b/>
          <w:sz w:val="28"/>
          <w:szCs w:val="28"/>
          <w:lang w:eastAsia="ru-RU"/>
        </w:rPr>
        <w:t>Скоморох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Pr="002622F0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3B1271">
        <w:rPr>
          <w:rFonts w:ascii="Times New Roman" w:hAnsi="Times New Roman"/>
          <w:bCs/>
          <w:sz w:val="28"/>
          <w:szCs w:val="28"/>
          <w:lang w:eastAsia="ru-RU"/>
        </w:rPr>
        <w:t>знаем</w:t>
      </w:r>
      <w:r w:rsidRPr="002622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знаем! Два ...  </w:t>
      </w:r>
      <w:r w:rsidRPr="002622F0">
        <w:rPr>
          <w:rFonts w:ascii="Times New Roman" w:hAnsi="Times New Roman"/>
          <w:i/>
          <w:color w:val="000000"/>
          <w:sz w:val="28"/>
          <w:szCs w:val="28"/>
          <w:lang w:eastAsia="ru-RU"/>
        </w:rPr>
        <w:t>(Зрители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отвечают хором</w:t>
      </w:r>
      <w:r w:rsidRPr="002622F0">
        <w:rPr>
          <w:rFonts w:ascii="Times New Roman" w:hAnsi="Times New Roman"/>
          <w:i/>
          <w:color w:val="000000"/>
          <w:sz w:val="28"/>
          <w:szCs w:val="28"/>
          <w:lang w:eastAsia="ru-RU"/>
        </w:rPr>
        <w:t>: «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А</w:t>
      </w:r>
      <w:r w:rsidRPr="002622F0">
        <w:rPr>
          <w:rFonts w:ascii="Times New Roman" w:hAnsi="Times New Roman"/>
          <w:i/>
          <w:color w:val="000000"/>
          <w:sz w:val="28"/>
          <w:szCs w:val="28"/>
          <w:lang w:eastAsia="ru-RU"/>
        </w:rPr>
        <w:t>рбуза!»)</w:t>
      </w:r>
    </w:p>
    <w:p w:rsidR="00193336" w:rsidRDefault="00193336" w:rsidP="008A2F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Скоморох проводит подвижную игру-аттракцион</w:t>
      </w:r>
    </w:p>
    <w:p w:rsidR="00193336" w:rsidRPr="00A41332" w:rsidRDefault="00193336" w:rsidP="008A2F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  <w:u w:val="single"/>
          <w:lang w:eastAsia="ru-RU"/>
        </w:rPr>
      </w:pPr>
      <w:r w:rsidRPr="00A41332"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>«Кто быстрее перенесет арбузы»</w:t>
      </w:r>
    </w:p>
    <w:p w:rsidR="00193336" w:rsidRPr="002622F0" w:rsidRDefault="00193336" w:rsidP="00B9712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2622F0">
        <w:rPr>
          <w:rFonts w:ascii="Times New Roman" w:hAnsi="Times New Roman"/>
          <w:i/>
          <w:sz w:val="28"/>
          <w:szCs w:val="28"/>
          <w:lang w:eastAsia="ru-RU"/>
        </w:rPr>
        <w:t xml:space="preserve">Соревнуются команды детей и родителей. </w:t>
      </w:r>
      <w:r>
        <w:rPr>
          <w:rFonts w:ascii="Times New Roman" w:hAnsi="Times New Roman"/>
          <w:i/>
          <w:sz w:val="28"/>
          <w:szCs w:val="28"/>
          <w:lang w:eastAsia="ru-RU"/>
        </w:rPr>
        <w:t>Принося арбузы</w:t>
      </w:r>
      <w:r w:rsidRPr="002622F0">
        <w:rPr>
          <w:rFonts w:ascii="Times New Roman" w:hAnsi="Times New Roman"/>
          <w:i/>
          <w:sz w:val="28"/>
          <w:szCs w:val="28"/>
          <w:lang w:eastAsia="ru-RU"/>
        </w:rPr>
        <w:t xml:space="preserve"> и, складывают в мешки или корзины.</w:t>
      </w:r>
    </w:p>
    <w:p w:rsidR="00193336" w:rsidRDefault="00193336" w:rsidP="006D6DD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b/>
          <w:sz w:val="28"/>
          <w:szCs w:val="28"/>
          <w:lang w:eastAsia="ru-RU"/>
        </w:rPr>
        <w:t xml:space="preserve">Матрена: </w:t>
      </w:r>
      <w:r w:rsidRPr="00B5055F">
        <w:rPr>
          <w:rFonts w:ascii="Times New Roman" w:hAnsi="Times New Roman"/>
          <w:bCs/>
          <w:sz w:val="28"/>
          <w:szCs w:val="28"/>
          <w:lang w:eastAsia="ru-RU"/>
        </w:rPr>
        <w:t>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622F0">
        <w:rPr>
          <w:rFonts w:ascii="Times New Roman" w:hAnsi="Times New Roman"/>
          <w:sz w:val="28"/>
          <w:szCs w:val="28"/>
          <w:lang w:eastAsia="ru-RU"/>
        </w:rPr>
        <w:t>теперь мы отдохнем и пословицы прочтем</w:t>
      </w:r>
      <w:r>
        <w:rPr>
          <w:rFonts w:ascii="Times New Roman" w:hAnsi="Times New Roman"/>
          <w:sz w:val="28"/>
          <w:szCs w:val="28"/>
          <w:lang w:eastAsia="ru-RU"/>
        </w:rPr>
        <w:t>!</w:t>
      </w:r>
    </w:p>
    <w:p w:rsidR="00193336" w:rsidRPr="00B35CFB" w:rsidRDefault="00193336" w:rsidP="00B35CFB">
      <w:pPr>
        <w:spacing w:after="0" w:line="240" w:lineRule="auto"/>
        <w:jc w:val="center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  <w:r w:rsidRPr="00B35CFB">
        <w:rPr>
          <w:rFonts w:ascii="Times New Roman" w:hAnsi="Times New Roman"/>
          <w:i/>
          <w:iCs/>
          <w:sz w:val="28"/>
          <w:szCs w:val="28"/>
          <w:lang w:eastAsia="ru-RU"/>
        </w:rPr>
        <w:t>Матрена проводит словесную игру с родителями</w:t>
      </w:r>
    </w:p>
    <w:p w:rsidR="00193336" w:rsidRPr="00B35CFB" w:rsidRDefault="00193336" w:rsidP="00B35CFB">
      <w:pPr>
        <w:spacing w:after="0"/>
        <w:jc w:val="center"/>
        <w:rPr>
          <w:rFonts w:ascii="Times New Roman" w:hAnsi="Times New Roman"/>
          <w:b/>
          <w:i/>
          <w:iCs/>
          <w:sz w:val="28"/>
          <w:szCs w:val="28"/>
          <w:u w:val="single"/>
        </w:rPr>
      </w:pPr>
      <w:r w:rsidRPr="00B35CFB">
        <w:rPr>
          <w:rFonts w:ascii="Times New Roman" w:hAnsi="Times New Roman"/>
          <w:b/>
          <w:i/>
          <w:iCs/>
          <w:sz w:val="28"/>
          <w:szCs w:val="28"/>
          <w:u w:val="single"/>
        </w:rPr>
        <w:t>Игра с родителями «Народная мудрость о здоровье»</w:t>
      </w:r>
    </w:p>
    <w:p w:rsidR="00193336" w:rsidRPr="002622F0" w:rsidRDefault="00193336" w:rsidP="006D6DD5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Матрена р</w:t>
      </w:r>
      <w:r w:rsidRPr="002622F0">
        <w:rPr>
          <w:rFonts w:ascii="Times New Roman" w:hAnsi="Times New Roman"/>
          <w:i/>
          <w:sz w:val="28"/>
          <w:szCs w:val="28"/>
        </w:rPr>
        <w:t>азда</w:t>
      </w:r>
      <w:r>
        <w:rPr>
          <w:rFonts w:ascii="Times New Roman" w:hAnsi="Times New Roman"/>
          <w:i/>
          <w:sz w:val="28"/>
          <w:szCs w:val="28"/>
        </w:rPr>
        <w:t>ет</w:t>
      </w:r>
      <w:r w:rsidRPr="002622F0">
        <w:rPr>
          <w:rFonts w:ascii="Times New Roman" w:hAnsi="Times New Roman"/>
          <w:i/>
          <w:sz w:val="28"/>
          <w:szCs w:val="28"/>
        </w:rPr>
        <w:t xml:space="preserve"> карточки с пословиц</w:t>
      </w:r>
      <w:r>
        <w:rPr>
          <w:rFonts w:ascii="Times New Roman" w:hAnsi="Times New Roman"/>
          <w:i/>
          <w:sz w:val="28"/>
          <w:szCs w:val="28"/>
        </w:rPr>
        <w:t>ами</w:t>
      </w:r>
      <w:r w:rsidRPr="002622F0">
        <w:rPr>
          <w:rFonts w:ascii="Times New Roman" w:hAnsi="Times New Roman"/>
          <w:i/>
          <w:sz w:val="28"/>
          <w:szCs w:val="28"/>
        </w:rPr>
        <w:t xml:space="preserve"> и поговорками о здоровье и </w:t>
      </w:r>
      <w:r>
        <w:rPr>
          <w:rFonts w:ascii="Times New Roman" w:hAnsi="Times New Roman"/>
          <w:i/>
          <w:sz w:val="28"/>
          <w:szCs w:val="28"/>
        </w:rPr>
        <w:t>здоровом образе жизни</w:t>
      </w:r>
      <w:r w:rsidRPr="002622F0">
        <w:rPr>
          <w:rFonts w:ascii="Times New Roman" w:hAnsi="Times New Roman"/>
          <w:i/>
          <w:sz w:val="28"/>
          <w:szCs w:val="28"/>
        </w:rPr>
        <w:t xml:space="preserve">, в которых пропущены слова. </w:t>
      </w:r>
    </w:p>
    <w:p w:rsidR="00193336" w:rsidRDefault="00193336" w:rsidP="009F5FC7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2622F0">
        <w:rPr>
          <w:rFonts w:ascii="Times New Roman" w:hAnsi="Times New Roman"/>
          <w:i/>
          <w:sz w:val="28"/>
          <w:szCs w:val="28"/>
        </w:rPr>
        <w:t>Необходимо вставить правильное слово и прочесть.</w:t>
      </w:r>
    </w:p>
    <w:p w:rsidR="00193336" w:rsidRPr="002622F0" w:rsidRDefault="00193336" w:rsidP="009F5FC7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</w:p>
    <w:p w:rsidR="00193336" w:rsidRPr="00552947" w:rsidRDefault="00193336" w:rsidP="00552947">
      <w:pPr>
        <w:spacing w:after="0"/>
        <w:jc w:val="center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Пока родители готовятся, Скоморох</w:t>
      </w:r>
      <w:r w:rsidRPr="00552947">
        <w:rPr>
          <w:rFonts w:ascii="Times New Roman" w:hAnsi="Times New Roman"/>
          <w:i/>
          <w:iCs/>
          <w:sz w:val="28"/>
          <w:szCs w:val="28"/>
        </w:rPr>
        <w:t xml:space="preserve"> предлага</w:t>
      </w:r>
      <w:r>
        <w:rPr>
          <w:rFonts w:ascii="Times New Roman" w:hAnsi="Times New Roman"/>
          <w:i/>
          <w:iCs/>
          <w:sz w:val="28"/>
          <w:szCs w:val="28"/>
        </w:rPr>
        <w:t>е</w:t>
      </w:r>
      <w:r w:rsidRPr="00552947">
        <w:rPr>
          <w:rFonts w:ascii="Times New Roman" w:hAnsi="Times New Roman"/>
          <w:i/>
          <w:iCs/>
          <w:sz w:val="28"/>
          <w:szCs w:val="28"/>
        </w:rPr>
        <w:t>т</w:t>
      </w:r>
      <w:r>
        <w:rPr>
          <w:rFonts w:ascii="Times New Roman" w:hAnsi="Times New Roman"/>
          <w:i/>
          <w:iCs/>
          <w:sz w:val="28"/>
          <w:szCs w:val="28"/>
        </w:rPr>
        <w:t xml:space="preserve"> детям</w:t>
      </w:r>
      <w:r w:rsidRPr="00552947">
        <w:rPr>
          <w:rFonts w:ascii="Times New Roman" w:hAnsi="Times New Roman"/>
          <w:i/>
          <w:iCs/>
          <w:sz w:val="28"/>
          <w:szCs w:val="28"/>
        </w:rPr>
        <w:t xml:space="preserve"> сыграть в словесную игру</w:t>
      </w:r>
    </w:p>
    <w:p w:rsidR="00193336" w:rsidRPr="00552947" w:rsidRDefault="00193336" w:rsidP="00552947">
      <w:pPr>
        <w:spacing w:after="0"/>
        <w:jc w:val="center"/>
        <w:rPr>
          <w:rFonts w:ascii="Times New Roman" w:hAnsi="Times New Roman"/>
          <w:b/>
          <w:i/>
          <w:iCs/>
          <w:sz w:val="28"/>
          <w:szCs w:val="28"/>
        </w:rPr>
      </w:pPr>
      <w:r w:rsidRPr="00552947">
        <w:rPr>
          <w:rFonts w:ascii="Times New Roman" w:hAnsi="Times New Roman"/>
          <w:b/>
          <w:i/>
          <w:iCs/>
          <w:sz w:val="28"/>
          <w:szCs w:val="28"/>
          <w:u w:val="single"/>
        </w:rPr>
        <w:t>«Продолжи название сказки»</w:t>
      </w:r>
    </w:p>
    <w:p w:rsidR="00193336" w:rsidRPr="002622F0" w:rsidRDefault="00193336" w:rsidP="006D6DD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Скоморох</w:t>
      </w:r>
      <w:r w:rsidRPr="002622F0">
        <w:rPr>
          <w:rFonts w:ascii="Times New Roman" w:hAnsi="Times New Roman"/>
          <w:b/>
          <w:sz w:val="28"/>
          <w:szCs w:val="28"/>
          <w:lang w:eastAsia="ru-RU"/>
        </w:rPr>
        <w:t xml:space="preserve">: </w:t>
      </w:r>
      <w:r w:rsidRPr="002622F0">
        <w:rPr>
          <w:rFonts w:ascii="Times New Roman" w:hAnsi="Times New Roman"/>
          <w:sz w:val="28"/>
          <w:szCs w:val="28"/>
          <w:lang w:eastAsia="ru-RU"/>
        </w:rPr>
        <w:t>Угадай героев сказки.</w:t>
      </w:r>
    </w:p>
    <w:p w:rsidR="00193336" w:rsidRPr="002622F0" w:rsidRDefault="00193336" w:rsidP="006D6DD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 xml:space="preserve">                     Я даю тебе подсказки:</w:t>
      </w:r>
    </w:p>
    <w:p w:rsidR="00193336" w:rsidRPr="002622F0" w:rsidRDefault="00193336" w:rsidP="006D6DD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 xml:space="preserve">                     Чтобы легче отвечать,</w:t>
      </w:r>
    </w:p>
    <w:p w:rsidR="00193336" w:rsidRPr="002622F0" w:rsidRDefault="00193336" w:rsidP="006D6DD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 xml:space="preserve">                      Будем строки рифмовать.</w:t>
      </w:r>
    </w:p>
    <w:p w:rsidR="00193336" w:rsidRPr="002622F0" w:rsidRDefault="00193336" w:rsidP="006D6DD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>Ходит в гости круглый год</w:t>
      </w:r>
    </w:p>
    <w:p w:rsidR="00193336" w:rsidRPr="002622F0" w:rsidRDefault="00193336" w:rsidP="006D6DD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>И поет все песни вслух</w:t>
      </w:r>
    </w:p>
    <w:p w:rsidR="00193336" w:rsidRPr="002622F0" w:rsidRDefault="00193336" w:rsidP="006D6DD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 xml:space="preserve">Медвежонок…  </w:t>
      </w:r>
      <w:r w:rsidRPr="002622F0">
        <w:rPr>
          <w:rFonts w:ascii="Times New Roman" w:hAnsi="Times New Roman"/>
          <w:i/>
          <w:sz w:val="28"/>
          <w:szCs w:val="28"/>
          <w:lang w:eastAsia="ru-RU"/>
        </w:rPr>
        <w:t>(Вини-Пух)</w:t>
      </w:r>
    </w:p>
    <w:p w:rsidR="00193336" w:rsidRPr="002622F0" w:rsidRDefault="00193336" w:rsidP="006D6DD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Он веселый мальчуган, </w:t>
      </w:r>
    </w:p>
    <w:p w:rsidR="00193336" w:rsidRPr="002622F0" w:rsidRDefault="00193336" w:rsidP="006D6DD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Но совсем не хулиган.</w:t>
      </w:r>
    </w:p>
    <w:p w:rsidR="00193336" w:rsidRPr="002622F0" w:rsidRDefault="00193336" w:rsidP="006D6DD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Ключик вытащил из тины</w:t>
      </w:r>
    </w:p>
    <w:p w:rsidR="00193336" w:rsidRPr="002622F0" w:rsidRDefault="00193336" w:rsidP="006D6DD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Деревянный …   </w:t>
      </w:r>
      <w:r w:rsidRPr="002622F0">
        <w:rPr>
          <w:rFonts w:ascii="Times New Roman" w:hAnsi="Times New Roman"/>
          <w:i/>
          <w:sz w:val="28"/>
          <w:szCs w:val="28"/>
          <w:lang w:eastAsia="ru-RU"/>
        </w:rPr>
        <w:t>(Буратино)</w:t>
      </w:r>
    </w:p>
    <w:p w:rsidR="00193336" w:rsidRPr="002622F0" w:rsidRDefault="00193336" w:rsidP="006D6DD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>Он веселый и румяный,</w:t>
      </w:r>
    </w:p>
    <w:p w:rsidR="00193336" w:rsidRPr="002622F0" w:rsidRDefault="00193336" w:rsidP="006D6DD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>Убегает постоянно.</w:t>
      </w:r>
    </w:p>
    <w:p w:rsidR="00193336" w:rsidRPr="002622F0" w:rsidRDefault="00193336" w:rsidP="006D6DD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 xml:space="preserve">Отвечай скорей, дружок – </w:t>
      </w:r>
    </w:p>
    <w:p w:rsidR="00193336" w:rsidRPr="002622F0" w:rsidRDefault="00193336" w:rsidP="006D6DD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>Это вкусный …</w:t>
      </w:r>
      <w:r w:rsidRPr="002622F0">
        <w:rPr>
          <w:rFonts w:ascii="Times New Roman" w:hAnsi="Times New Roman"/>
          <w:i/>
          <w:sz w:val="28"/>
          <w:szCs w:val="28"/>
          <w:lang w:eastAsia="ru-RU"/>
        </w:rPr>
        <w:t xml:space="preserve">  (Колобок)</w:t>
      </w:r>
    </w:p>
    <w:p w:rsidR="00193336" w:rsidRPr="002622F0" w:rsidRDefault="00193336" w:rsidP="006D6DD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i/>
          <w:sz w:val="28"/>
          <w:szCs w:val="28"/>
          <w:lang w:eastAsia="ru-RU"/>
        </w:rPr>
        <w:t xml:space="preserve">                                        </w:t>
      </w:r>
      <w:r w:rsidRPr="002622F0">
        <w:rPr>
          <w:rFonts w:ascii="Times New Roman" w:hAnsi="Times New Roman"/>
          <w:sz w:val="28"/>
          <w:szCs w:val="28"/>
          <w:lang w:eastAsia="ru-RU"/>
        </w:rPr>
        <w:t>Ничего-то он не знает,</w:t>
      </w:r>
    </w:p>
    <w:p w:rsidR="00193336" w:rsidRPr="002622F0" w:rsidRDefault="00193336" w:rsidP="006D6DD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Только с Пончиком играет.</w:t>
      </w:r>
    </w:p>
    <w:p w:rsidR="00193336" w:rsidRPr="002622F0" w:rsidRDefault="00193336" w:rsidP="006D6DD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Ты попробуй угадай-ка,</w:t>
      </w:r>
    </w:p>
    <w:p w:rsidR="00193336" w:rsidRPr="002622F0" w:rsidRDefault="00193336" w:rsidP="006D6DD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Как зовут его - … (</w:t>
      </w:r>
      <w:r w:rsidRPr="002622F0">
        <w:rPr>
          <w:rFonts w:ascii="Times New Roman" w:hAnsi="Times New Roman"/>
          <w:i/>
          <w:sz w:val="28"/>
          <w:szCs w:val="28"/>
          <w:lang w:eastAsia="ru-RU"/>
        </w:rPr>
        <w:t>Незнайка)</w:t>
      </w:r>
    </w:p>
    <w:p w:rsidR="00193336" w:rsidRPr="002622F0" w:rsidRDefault="00193336" w:rsidP="006D6DD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>Обошлись мы без подсказки,</w:t>
      </w:r>
    </w:p>
    <w:p w:rsidR="00193336" w:rsidRPr="002622F0" w:rsidRDefault="00193336" w:rsidP="006D6DD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>Дети словно знают сказки.</w:t>
      </w:r>
    </w:p>
    <w:p w:rsidR="00193336" w:rsidRPr="002622F0" w:rsidRDefault="00193336" w:rsidP="006D6DD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>Вы почти что мудрецы,</w:t>
      </w:r>
    </w:p>
    <w:p w:rsidR="00193336" w:rsidRDefault="00193336" w:rsidP="00095F1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>В общем, дети – молодцы!</w:t>
      </w:r>
    </w:p>
    <w:p w:rsidR="00193336" w:rsidRPr="00082571" w:rsidRDefault="00193336" w:rsidP="00082571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082571">
        <w:rPr>
          <w:rFonts w:ascii="Times New Roman" w:hAnsi="Times New Roman"/>
          <w:i/>
          <w:iCs/>
          <w:sz w:val="28"/>
          <w:szCs w:val="28"/>
          <w:lang w:eastAsia="ru-RU"/>
        </w:rPr>
        <w:t>Родители читают пословицы о здоровье и здоровом образе жизни.</w:t>
      </w:r>
    </w:p>
    <w:p w:rsidR="00193336" w:rsidRPr="002622F0" w:rsidRDefault="00193336" w:rsidP="00095F1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</w:p>
    <w:p w:rsidR="00193336" w:rsidRPr="002622F0" w:rsidRDefault="00193336" w:rsidP="00B9712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622F0">
        <w:rPr>
          <w:rFonts w:ascii="Times New Roman" w:hAnsi="Times New Roman"/>
          <w:b/>
          <w:sz w:val="28"/>
          <w:szCs w:val="28"/>
        </w:rPr>
        <w:t>Скоморох:</w:t>
      </w:r>
      <w:r w:rsidRPr="002622F0">
        <w:rPr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2622F0">
        <w:rPr>
          <w:rFonts w:ascii="Times New Roman" w:hAnsi="Times New Roman"/>
          <w:sz w:val="28"/>
          <w:szCs w:val="28"/>
        </w:rPr>
        <w:t>ыясняем мы сегодня, кто смелей и кто ловчей,</w:t>
      </w:r>
    </w:p>
    <w:p w:rsidR="00193336" w:rsidRDefault="00193336" w:rsidP="00B9712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622F0">
        <w:rPr>
          <w:rFonts w:ascii="Times New Roman" w:hAnsi="Times New Roman"/>
          <w:sz w:val="28"/>
          <w:szCs w:val="28"/>
        </w:rPr>
        <w:t xml:space="preserve">                     </w:t>
      </w:r>
      <w:r>
        <w:rPr>
          <w:rFonts w:ascii="Times New Roman" w:hAnsi="Times New Roman"/>
          <w:sz w:val="28"/>
          <w:szCs w:val="28"/>
        </w:rPr>
        <w:t>а</w:t>
      </w:r>
      <w:r w:rsidRPr="002622F0">
        <w:rPr>
          <w:rFonts w:ascii="Times New Roman" w:hAnsi="Times New Roman"/>
          <w:sz w:val="28"/>
          <w:szCs w:val="28"/>
        </w:rPr>
        <w:t xml:space="preserve"> сейчас мы вызываем к нам на конкурс силачей!</w:t>
      </w:r>
    </w:p>
    <w:p w:rsidR="00193336" w:rsidRPr="00840770" w:rsidRDefault="00193336" w:rsidP="00840770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  <w:r w:rsidRPr="00840770">
        <w:rPr>
          <w:rFonts w:ascii="Times New Roman" w:hAnsi="Times New Roman"/>
          <w:i/>
          <w:iCs/>
          <w:sz w:val="28"/>
          <w:szCs w:val="28"/>
        </w:rPr>
        <w:t>Скоморох проводит соревнования по перетягиванию каната</w:t>
      </w:r>
      <w:r>
        <w:rPr>
          <w:rFonts w:ascii="Times New Roman" w:hAnsi="Times New Roman"/>
          <w:i/>
          <w:iCs/>
          <w:sz w:val="28"/>
          <w:szCs w:val="28"/>
        </w:rPr>
        <w:t>. Участвуют команды родителей и детей.</w:t>
      </w:r>
    </w:p>
    <w:p w:rsidR="00193336" w:rsidRDefault="00193336" w:rsidP="00B9712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2622F0">
        <w:rPr>
          <w:rFonts w:ascii="Times New Roman" w:hAnsi="Times New Roman"/>
          <w:b/>
          <w:i/>
          <w:sz w:val="28"/>
          <w:szCs w:val="28"/>
          <w:u w:val="single"/>
        </w:rPr>
        <w:t>Конкурс «Перетягивание каната»</w:t>
      </w:r>
      <w:r>
        <w:rPr>
          <w:rFonts w:ascii="Times New Roman" w:hAnsi="Times New Roman"/>
          <w:b/>
          <w:i/>
          <w:sz w:val="28"/>
          <w:szCs w:val="28"/>
          <w:u w:val="single"/>
        </w:rPr>
        <w:t>.</w:t>
      </w:r>
    </w:p>
    <w:p w:rsidR="00193336" w:rsidRPr="002622F0" w:rsidRDefault="00193336" w:rsidP="00B9712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193336" w:rsidRPr="002622F0" w:rsidRDefault="00193336" w:rsidP="002B48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622F0">
        <w:rPr>
          <w:rFonts w:ascii="Times New Roman" w:hAnsi="Times New Roman"/>
          <w:b/>
          <w:sz w:val="28"/>
          <w:szCs w:val="28"/>
        </w:rPr>
        <w:t xml:space="preserve">Матрена: </w:t>
      </w:r>
      <w:r>
        <w:rPr>
          <w:rFonts w:ascii="Times New Roman" w:hAnsi="Times New Roman"/>
          <w:sz w:val="28"/>
          <w:szCs w:val="28"/>
        </w:rPr>
        <w:t>н</w:t>
      </w:r>
      <w:r w:rsidRPr="002622F0">
        <w:rPr>
          <w:rFonts w:ascii="Times New Roman" w:hAnsi="Times New Roman"/>
          <w:sz w:val="28"/>
          <w:szCs w:val="28"/>
        </w:rPr>
        <w:t>арод на ярмарку собирается,</w:t>
      </w:r>
    </w:p>
    <w:p w:rsidR="00193336" w:rsidRPr="002622F0" w:rsidRDefault="00193336" w:rsidP="002B48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622F0">
        <w:rPr>
          <w:rFonts w:ascii="Times New Roman" w:hAnsi="Times New Roman"/>
          <w:sz w:val="28"/>
          <w:szCs w:val="28"/>
        </w:rPr>
        <w:t xml:space="preserve">                  </w:t>
      </w:r>
      <w:r>
        <w:rPr>
          <w:rFonts w:ascii="Times New Roman" w:hAnsi="Times New Roman"/>
          <w:sz w:val="28"/>
          <w:szCs w:val="28"/>
        </w:rPr>
        <w:t>н</w:t>
      </w:r>
      <w:r w:rsidRPr="002622F0">
        <w:rPr>
          <w:rFonts w:ascii="Times New Roman" w:hAnsi="Times New Roman"/>
          <w:sz w:val="28"/>
          <w:szCs w:val="28"/>
        </w:rPr>
        <w:t>аша ярмарка продолжается.</w:t>
      </w:r>
    </w:p>
    <w:p w:rsidR="00193336" w:rsidRPr="002622F0" w:rsidRDefault="00193336" w:rsidP="002B48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622F0">
        <w:rPr>
          <w:rFonts w:ascii="Times New Roman" w:hAnsi="Times New Roman"/>
          <w:b/>
          <w:sz w:val="28"/>
          <w:szCs w:val="28"/>
        </w:rPr>
        <w:t xml:space="preserve">Скоморох: </w:t>
      </w:r>
      <w:r>
        <w:rPr>
          <w:rFonts w:ascii="Times New Roman" w:hAnsi="Times New Roman"/>
          <w:sz w:val="28"/>
          <w:szCs w:val="28"/>
        </w:rPr>
        <w:t>н</w:t>
      </w:r>
      <w:r w:rsidRPr="002622F0">
        <w:rPr>
          <w:rFonts w:ascii="Times New Roman" w:hAnsi="Times New Roman"/>
          <w:sz w:val="28"/>
          <w:szCs w:val="28"/>
        </w:rPr>
        <w:t>ам на месте не сидится, любим мы повеселиться.</w:t>
      </w:r>
    </w:p>
    <w:p w:rsidR="00193336" w:rsidRPr="002622F0" w:rsidRDefault="00193336" w:rsidP="00B9712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622F0">
        <w:rPr>
          <w:rFonts w:ascii="Times New Roman" w:hAnsi="Times New Roman"/>
          <w:sz w:val="28"/>
          <w:szCs w:val="28"/>
        </w:rPr>
        <w:t xml:space="preserve">                     Мы покажем танец свой, веселый, быстрый, озорной</w:t>
      </w:r>
      <w:r>
        <w:rPr>
          <w:rFonts w:ascii="Times New Roman" w:hAnsi="Times New Roman"/>
          <w:sz w:val="28"/>
          <w:szCs w:val="28"/>
        </w:rPr>
        <w:t>!</w:t>
      </w:r>
    </w:p>
    <w:p w:rsidR="00193336" w:rsidRPr="002622F0" w:rsidRDefault="00193336" w:rsidP="002B48ED">
      <w:pPr>
        <w:spacing w:after="0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2622F0">
        <w:rPr>
          <w:rFonts w:ascii="Times New Roman" w:hAnsi="Times New Roman"/>
          <w:b/>
          <w:i/>
          <w:sz w:val="28"/>
          <w:szCs w:val="28"/>
          <w:u w:val="single"/>
        </w:rPr>
        <w:t xml:space="preserve">Хореограф Ступенько А.Н. исполняет </w:t>
      </w:r>
      <w:r>
        <w:rPr>
          <w:rFonts w:ascii="Times New Roman" w:hAnsi="Times New Roman"/>
          <w:b/>
          <w:i/>
          <w:sz w:val="28"/>
          <w:szCs w:val="28"/>
          <w:u w:val="single"/>
        </w:rPr>
        <w:t>р</w:t>
      </w:r>
      <w:r w:rsidRPr="002622F0">
        <w:rPr>
          <w:rFonts w:ascii="Times New Roman" w:hAnsi="Times New Roman"/>
          <w:b/>
          <w:i/>
          <w:sz w:val="28"/>
          <w:szCs w:val="28"/>
          <w:u w:val="single"/>
        </w:rPr>
        <w:t>усскую народную пляску.</w:t>
      </w:r>
    </w:p>
    <w:p w:rsidR="00193336" w:rsidRDefault="00193336" w:rsidP="0084077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Скоморох</w:t>
      </w:r>
      <w:r w:rsidRPr="002622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: </w:t>
      </w:r>
      <w:r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Pr="002622F0">
        <w:rPr>
          <w:rFonts w:ascii="Times New Roman" w:hAnsi="Times New Roman"/>
          <w:bCs/>
          <w:sz w:val="28"/>
          <w:szCs w:val="28"/>
          <w:lang w:eastAsia="ru-RU"/>
        </w:rPr>
        <w:t xml:space="preserve">сенью птицы на юг улетают, а когда весеннее солнышко пригревает - </w:t>
      </w:r>
      <w:r w:rsidRPr="002622F0">
        <w:rPr>
          <w:rFonts w:ascii="Times New Roman" w:hAnsi="Times New Roman"/>
          <w:bCs/>
          <w:sz w:val="28"/>
          <w:szCs w:val="28"/>
          <w:lang w:eastAsia="ru-RU"/>
        </w:rPr>
        <w:br/>
        <w:t xml:space="preserve">                    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2622F0">
        <w:rPr>
          <w:rFonts w:ascii="Times New Roman" w:hAnsi="Times New Roman"/>
          <w:bCs/>
          <w:sz w:val="28"/>
          <w:szCs w:val="28"/>
          <w:lang w:eastAsia="ru-RU"/>
        </w:rPr>
        <w:t>в родные гнезда возвращаются.</w:t>
      </w:r>
    </w:p>
    <w:p w:rsidR="00193336" w:rsidRPr="00840770" w:rsidRDefault="00193336" w:rsidP="00840770">
      <w:pPr>
        <w:spacing w:after="0" w:line="240" w:lineRule="auto"/>
        <w:jc w:val="center"/>
        <w:rPr>
          <w:rFonts w:ascii="Times New Roman" w:hAnsi="Times New Roman"/>
          <w:bCs/>
          <w:i/>
          <w:iCs/>
          <w:sz w:val="28"/>
          <w:szCs w:val="28"/>
          <w:lang w:eastAsia="ru-RU"/>
        </w:rPr>
      </w:pPr>
      <w:r w:rsidRPr="00840770">
        <w:rPr>
          <w:rFonts w:ascii="Times New Roman" w:hAnsi="Times New Roman"/>
          <w:bCs/>
          <w:i/>
          <w:iCs/>
          <w:sz w:val="28"/>
          <w:szCs w:val="28"/>
          <w:lang w:eastAsia="ru-RU"/>
        </w:rPr>
        <w:t>Скоморох проводит подвижную игру с участием родителей и детей</w:t>
      </w:r>
      <w:r>
        <w:rPr>
          <w:rFonts w:ascii="Times New Roman" w:hAnsi="Times New Roman"/>
          <w:bCs/>
          <w:i/>
          <w:iCs/>
          <w:sz w:val="28"/>
          <w:szCs w:val="28"/>
          <w:lang w:eastAsia="ru-RU"/>
        </w:rPr>
        <w:t>.</w:t>
      </w:r>
    </w:p>
    <w:p w:rsidR="00193336" w:rsidRPr="00840770" w:rsidRDefault="00193336" w:rsidP="00840770">
      <w:pPr>
        <w:spacing w:after="0"/>
        <w:jc w:val="center"/>
        <w:rPr>
          <w:rFonts w:ascii="Times New Roman" w:hAnsi="Times New Roman"/>
          <w:b/>
          <w:i/>
          <w:iCs/>
          <w:sz w:val="28"/>
          <w:szCs w:val="28"/>
          <w:u w:val="single"/>
        </w:rPr>
      </w:pPr>
      <w:r w:rsidRPr="00840770">
        <w:rPr>
          <w:rFonts w:ascii="Times New Roman" w:hAnsi="Times New Roman"/>
          <w:b/>
          <w:i/>
          <w:iCs/>
          <w:sz w:val="28"/>
          <w:szCs w:val="28"/>
          <w:u w:val="single"/>
        </w:rPr>
        <w:t>Подвижная игра «Гнездо»</w:t>
      </w:r>
    </w:p>
    <w:p w:rsidR="00193336" w:rsidRPr="002622F0" w:rsidRDefault="00193336" w:rsidP="009F5FC7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2622F0">
        <w:rPr>
          <w:rFonts w:ascii="Times New Roman" w:hAnsi="Times New Roman"/>
          <w:i/>
          <w:sz w:val="28"/>
          <w:szCs w:val="28"/>
        </w:rPr>
        <w:t>Мамы «гнездышки» сидят на полу, обняв колени руками. Дети – «птички».</w:t>
      </w:r>
    </w:p>
    <w:p w:rsidR="00193336" w:rsidRPr="002622F0" w:rsidRDefault="00193336" w:rsidP="009F5FC7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2622F0">
        <w:rPr>
          <w:rFonts w:ascii="Times New Roman" w:hAnsi="Times New Roman"/>
          <w:i/>
          <w:sz w:val="28"/>
          <w:szCs w:val="28"/>
        </w:rPr>
        <w:t>Под музыку дети свободно перемещаются по залу. Музыка стихает – возвращаются в свое гнездо</w:t>
      </w:r>
      <w:r>
        <w:rPr>
          <w:rFonts w:ascii="Times New Roman" w:hAnsi="Times New Roman"/>
          <w:i/>
          <w:sz w:val="28"/>
          <w:szCs w:val="28"/>
        </w:rPr>
        <w:t>, садятся рядом с мамами.</w:t>
      </w:r>
    </w:p>
    <w:p w:rsidR="00193336" w:rsidRDefault="00193336" w:rsidP="009F5FC7">
      <w:pPr>
        <w:spacing w:after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622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Музыкальный </w:t>
      </w:r>
    </w:p>
    <w:p w:rsidR="00193336" w:rsidRPr="002622F0" w:rsidRDefault="00193336" w:rsidP="009F5FC7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b/>
          <w:bCs/>
          <w:sz w:val="28"/>
          <w:szCs w:val="28"/>
          <w:lang w:eastAsia="ru-RU"/>
        </w:rPr>
        <w:t>руководитель:</w:t>
      </w:r>
      <w:r w:rsidRPr="002622F0">
        <w:rPr>
          <w:rFonts w:ascii="Times New Roman" w:hAnsi="Times New Roman"/>
          <w:i/>
          <w:sz w:val="28"/>
          <w:szCs w:val="28"/>
        </w:rPr>
        <w:t xml:space="preserve"> </w:t>
      </w:r>
      <w:r w:rsidRPr="002622F0">
        <w:rPr>
          <w:rFonts w:ascii="Times New Roman" w:hAnsi="Times New Roman"/>
          <w:sz w:val="28"/>
          <w:szCs w:val="28"/>
          <w:lang w:eastAsia="ru-RU"/>
        </w:rPr>
        <w:t xml:space="preserve">Бубны, румбы, трещотки, ложки! Кто хочет поиграть немножко? </w:t>
      </w:r>
    </w:p>
    <w:p w:rsidR="00193336" w:rsidRDefault="00193336" w:rsidP="009F5FC7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2622F0">
        <w:rPr>
          <w:rFonts w:ascii="Times New Roman" w:hAnsi="Times New Roman"/>
          <w:sz w:val="28"/>
          <w:szCs w:val="28"/>
          <w:lang w:eastAsia="ru-RU"/>
        </w:rPr>
        <w:t xml:space="preserve"> Становись в ряд! Выбирай подряд! Красиво - приятно, а для всех </w:t>
      </w:r>
      <w:r>
        <w:rPr>
          <w:rFonts w:ascii="Times New Roman" w:hAnsi="Times New Roman"/>
          <w:sz w:val="28"/>
          <w:szCs w:val="28"/>
          <w:lang w:eastAsia="ru-RU"/>
        </w:rPr>
        <w:t>занятно</w:t>
      </w:r>
      <w:r w:rsidRPr="002622F0">
        <w:rPr>
          <w:rFonts w:ascii="Times New Roman" w:hAnsi="Times New Roman"/>
          <w:sz w:val="28"/>
          <w:szCs w:val="28"/>
          <w:lang w:eastAsia="ru-RU"/>
        </w:rPr>
        <w:t>!</w:t>
      </w:r>
    </w:p>
    <w:p w:rsidR="00193336" w:rsidRDefault="00193336" w:rsidP="00980E82">
      <w:pPr>
        <w:spacing w:after="0"/>
        <w:rPr>
          <w:rFonts w:ascii="Times New Roman" w:hAnsi="Times New Roman"/>
          <w:sz w:val="28"/>
          <w:szCs w:val="28"/>
        </w:rPr>
      </w:pPr>
      <w:r w:rsidRPr="002622F0">
        <w:rPr>
          <w:rFonts w:ascii="Times New Roman" w:hAnsi="Times New Roman"/>
          <w:b/>
          <w:sz w:val="28"/>
          <w:szCs w:val="28"/>
        </w:rPr>
        <w:t xml:space="preserve">Скоморох: </w:t>
      </w:r>
      <w:r>
        <w:rPr>
          <w:rFonts w:ascii="Times New Roman" w:hAnsi="Times New Roman"/>
          <w:sz w:val="28"/>
          <w:szCs w:val="28"/>
        </w:rPr>
        <w:t>а</w:t>
      </w:r>
      <w:r w:rsidRPr="002622F0">
        <w:rPr>
          <w:rFonts w:ascii="Times New Roman" w:hAnsi="Times New Roman"/>
          <w:sz w:val="28"/>
          <w:szCs w:val="28"/>
        </w:rPr>
        <w:t xml:space="preserve"> вы умеете прыгать? А ну, смельчаки, выходите! </w:t>
      </w:r>
      <w:r>
        <w:rPr>
          <w:rFonts w:ascii="Times New Roman" w:hAnsi="Times New Roman"/>
          <w:sz w:val="28"/>
          <w:szCs w:val="28"/>
        </w:rPr>
        <w:t>Свою удаль покажите!</w:t>
      </w:r>
    </w:p>
    <w:p w:rsidR="00193336" w:rsidRPr="00FA20A1" w:rsidRDefault="00193336" w:rsidP="00FA20A1">
      <w:pPr>
        <w:spacing w:after="0"/>
        <w:jc w:val="center"/>
        <w:rPr>
          <w:rFonts w:ascii="Times New Roman" w:hAnsi="Times New Roman"/>
          <w:i/>
          <w:iCs/>
          <w:sz w:val="28"/>
          <w:szCs w:val="28"/>
        </w:rPr>
      </w:pPr>
      <w:r w:rsidRPr="00FA20A1">
        <w:rPr>
          <w:rFonts w:ascii="Times New Roman" w:hAnsi="Times New Roman"/>
          <w:i/>
          <w:iCs/>
          <w:sz w:val="28"/>
          <w:szCs w:val="28"/>
        </w:rPr>
        <w:t>Скоморох проводит игру-эстафету</w:t>
      </w:r>
    </w:p>
    <w:p w:rsidR="00193336" w:rsidRPr="002622F0" w:rsidRDefault="00193336" w:rsidP="009F5FC7">
      <w:pPr>
        <w:spacing w:after="0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2622F0">
        <w:rPr>
          <w:rFonts w:ascii="Times New Roman" w:hAnsi="Times New Roman"/>
          <w:b/>
          <w:i/>
          <w:sz w:val="28"/>
          <w:szCs w:val="28"/>
          <w:u w:val="single"/>
        </w:rPr>
        <w:t>Эстафета «Бег в мешках»</w:t>
      </w:r>
    </w:p>
    <w:p w:rsidR="00193336" w:rsidRPr="00FA20A1" w:rsidRDefault="00193336" w:rsidP="00FA20A1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2622F0">
        <w:rPr>
          <w:rFonts w:ascii="Times New Roman" w:hAnsi="Times New Roman"/>
          <w:i/>
          <w:sz w:val="28"/>
          <w:szCs w:val="28"/>
        </w:rPr>
        <w:t>Команда родителей и детей соревнуются между собой.</w:t>
      </w:r>
    </w:p>
    <w:p w:rsidR="00193336" w:rsidRDefault="00193336" w:rsidP="00980E82">
      <w:pPr>
        <w:spacing w:after="0"/>
        <w:rPr>
          <w:rFonts w:ascii="Times New Roman" w:hAnsi="Times New Roman"/>
          <w:sz w:val="28"/>
          <w:szCs w:val="28"/>
        </w:rPr>
      </w:pPr>
      <w:r w:rsidRPr="002622F0">
        <w:rPr>
          <w:rFonts w:ascii="Times New Roman" w:hAnsi="Times New Roman"/>
          <w:b/>
          <w:sz w:val="28"/>
          <w:szCs w:val="28"/>
        </w:rPr>
        <w:t xml:space="preserve">Матрена: </w:t>
      </w:r>
      <w:r>
        <w:rPr>
          <w:rFonts w:ascii="Times New Roman" w:hAnsi="Times New Roman"/>
          <w:sz w:val="28"/>
          <w:szCs w:val="28"/>
        </w:rPr>
        <w:t>д</w:t>
      </w:r>
      <w:r w:rsidRPr="002622F0">
        <w:rPr>
          <w:rFonts w:ascii="Times New Roman" w:hAnsi="Times New Roman"/>
          <w:sz w:val="28"/>
          <w:szCs w:val="28"/>
        </w:rPr>
        <w:t>ети, научу вас печь вкусный пирог, а вы помогайте, дружно подпевайте.</w:t>
      </w:r>
    </w:p>
    <w:p w:rsidR="00193336" w:rsidRPr="00FA20A1" w:rsidRDefault="00193336" w:rsidP="00FA20A1">
      <w:pPr>
        <w:spacing w:after="0"/>
        <w:jc w:val="center"/>
        <w:rPr>
          <w:rFonts w:ascii="Times New Roman" w:hAnsi="Times New Roman"/>
          <w:i/>
          <w:iCs/>
          <w:sz w:val="28"/>
          <w:szCs w:val="28"/>
        </w:rPr>
      </w:pPr>
      <w:r w:rsidRPr="00FA20A1">
        <w:rPr>
          <w:rFonts w:ascii="Times New Roman" w:hAnsi="Times New Roman"/>
          <w:i/>
          <w:iCs/>
          <w:sz w:val="28"/>
          <w:szCs w:val="28"/>
        </w:rPr>
        <w:t>Дети исполняют песню под музыкальное сопровождение.</w:t>
      </w:r>
    </w:p>
    <w:p w:rsidR="00193336" w:rsidRPr="00FA20A1" w:rsidRDefault="00193336" w:rsidP="00FA20A1">
      <w:pPr>
        <w:spacing w:after="0"/>
        <w:jc w:val="center"/>
        <w:rPr>
          <w:rFonts w:ascii="Times New Roman" w:hAnsi="Times New Roman"/>
          <w:b/>
          <w:i/>
          <w:iCs/>
          <w:sz w:val="28"/>
          <w:szCs w:val="28"/>
          <w:u w:val="single"/>
        </w:rPr>
      </w:pPr>
      <w:r w:rsidRPr="00FA20A1">
        <w:rPr>
          <w:rFonts w:ascii="Times New Roman" w:hAnsi="Times New Roman"/>
          <w:b/>
          <w:i/>
          <w:iCs/>
          <w:sz w:val="28"/>
          <w:szCs w:val="28"/>
          <w:u w:val="single"/>
        </w:rPr>
        <w:t>Песня «Пироги» С.Апасовой.</w:t>
      </w:r>
    </w:p>
    <w:p w:rsidR="00193336" w:rsidRPr="002622F0" w:rsidRDefault="00193336" w:rsidP="00D73D12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2622F0">
        <w:rPr>
          <w:rFonts w:ascii="Times New Roman" w:hAnsi="Times New Roman"/>
          <w:i/>
          <w:sz w:val="28"/>
          <w:szCs w:val="28"/>
        </w:rPr>
        <w:t>Матрена имитирует замес теста, ставит в печь, а затем из нее достает готовый пирог.</w:t>
      </w:r>
    </w:p>
    <w:p w:rsidR="00193336" w:rsidRPr="006723A3" w:rsidRDefault="00193336" w:rsidP="00B37AB3">
      <w:pPr>
        <w:spacing w:after="0"/>
        <w:jc w:val="center"/>
        <w:rPr>
          <w:rFonts w:ascii="Times New Roman" w:hAnsi="Times New Roman"/>
          <w:b/>
          <w:i/>
          <w:iCs/>
          <w:sz w:val="28"/>
          <w:szCs w:val="28"/>
        </w:rPr>
      </w:pPr>
      <w:r w:rsidRPr="006723A3">
        <w:rPr>
          <w:rFonts w:ascii="Times New Roman" w:hAnsi="Times New Roman"/>
          <w:b/>
          <w:i/>
          <w:iCs/>
          <w:sz w:val="28"/>
          <w:szCs w:val="28"/>
        </w:rPr>
        <w:t>Сюрпризный момент.</w:t>
      </w:r>
    </w:p>
    <w:p w:rsidR="00193336" w:rsidRPr="002622F0" w:rsidRDefault="00193336" w:rsidP="00B37AB3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Матрена проводит к</w:t>
      </w:r>
      <w:r w:rsidRPr="002622F0">
        <w:rPr>
          <w:rFonts w:ascii="Times New Roman" w:hAnsi="Times New Roman"/>
          <w:i/>
          <w:sz w:val="28"/>
          <w:szCs w:val="28"/>
        </w:rPr>
        <w:t xml:space="preserve">онкурс между скоморохом и родителем. </w:t>
      </w:r>
    </w:p>
    <w:p w:rsidR="00193336" w:rsidRPr="002622F0" w:rsidRDefault="00193336" w:rsidP="00B37AB3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2622F0">
        <w:rPr>
          <w:rFonts w:ascii="Times New Roman" w:hAnsi="Times New Roman"/>
          <w:i/>
          <w:sz w:val="28"/>
          <w:szCs w:val="28"/>
        </w:rPr>
        <w:t>У кого останется приз: в детском саду или достанется родителям и детям.</w:t>
      </w:r>
    </w:p>
    <w:p w:rsidR="00193336" w:rsidRPr="002622F0" w:rsidRDefault="00193336" w:rsidP="00B37AB3">
      <w:pPr>
        <w:spacing w:after="0"/>
        <w:rPr>
          <w:rFonts w:ascii="Times New Roman" w:hAnsi="Times New Roman"/>
          <w:sz w:val="28"/>
          <w:szCs w:val="28"/>
        </w:rPr>
      </w:pPr>
      <w:r w:rsidRPr="002622F0">
        <w:rPr>
          <w:rFonts w:ascii="Times New Roman" w:hAnsi="Times New Roman"/>
          <w:b/>
          <w:sz w:val="28"/>
          <w:szCs w:val="28"/>
        </w:rPr>
        <w:t xml:space="preserve">Матрена: </w:t>
      </w:r>
      <w:r w:rsidRPr="002622F0">
        <w:rPr>
          <w:rFonts w:ascii="Times New Roman" w:hAnsi="Times New Roman"/>
          <w:sz w:val="28"/>
          <w:szCs w:val="28"/>
        </w:rPr>
        <w:t>расскажу я вам рассказ</w:t>
      </w:r>
    </w:p>
    <w:p w:rsidR="00193336" w:rsidRPr="002622F0" w:rsidRDefault="00193336" w:rsidP="00B37AB3">
      <w:pPr>
        <w:spacing w:after="0"/>
        <w:rPr>
          <w:rFonts w:ascii="Times New Roman" w:hAnsi="Times New Roman"/>
          <w:sz w:val="28"/>
          <w:szCs w:val="28"/>
        </w:rPr>
      </w:pPr>
      <w:r w:rsidRPr="002622F0">
        <w:rPr>
          <w:rFonts w:ascii="Times New Roman" w:hAnsi="Times New Roman"/>
          <w:sz w:val="28"/>
          <w:szCs w:val="28"/>
        </w:rPr>
        <w:t xml:space="preserve">                   В полтора десятка фраз.</w:t>
      </w:r>
    </w:p>
    <w:p w:rsidR="00193336" w:rsidRPr="002622F0" w:rsidRDefault="00193336" w:rsidP="00B37AB3">
      <w:pPr>
        <w:spacing w:after="0"/>
        <w:rPr>
          <w:rFonts w:ascii="Times New Roman" w:hAnsi="Times New Roman"/>
          <w:sz w:val="28"/>
          <w:szCs w:val="28"/>
        </w:rPr>
      </w:pPr>
      <w:r w:rsidRPr="002622F0">
        <w:rPr>
          <w:rFonts w:ascii="Times New Roman" w:hAnsi="Times New Roman"/>
          <w:sz w:val="28"/>
          <w:szCs w:val="28"/>
        </w:rPr>
        <w:t xml:space="preserve">                   Лишь скажу я слово «три» - </w:t>
      </w:r>
    </w:p>
    <w:p w:rsidR="00193336" w:rsidRPr="002622F0" w:rsidRDefault="00193336" w:rsidP="00B37AB3">
      <w:pPr>
        <w:spacing w:after="0"/>
        <w:rPr>
          <w:rFonts w:ascii="Times New Roman" w:hAnsi="Times New Roman"/>
          <w:sz w:val="28"/>
          <w:szCs w:val="28"/>
        </w:rPr>
      </w:pPr>
      <w:r w:rsidRPr="002622F0">
        <w:rPr>
          <w:rFonts w:ascii="Times New Roman" w:hAnsi="Times New Roman"/>
          <w:sz w:val="28"/>
          <w:szCs w:val="28"/>
        </w:rPr>
        <w:t xml:space="preserve">                   Приз немедленно бери.</w:t>
      </w:r>
    </w:p>
    <w:p w:rsidR="00193336" w:rsidRPr="002622F0" w:rsidRDefault="00193336" w:rsidP="00B37AB3">
      <w:pPr>
        <w:spacing w:after="0"/>
        <w:rPr>
          <w:rFonts w:ascii="Times New Roman" w:hAnsi="Times New Roman"/>
          <w:sz w:val="28"/>
          <w:szCs w:val="28"/>
        </w:rPr>
      </w:pPr>
      <w:r w:rsidRPr="002622F0">
        <w:rPr>
          <w:rFonts w:ascii="Times New Roman" w:hAnsi="Times New Roman"/>
          <w:sz w:val="28"/>
          <w:szCs w:val="28"/>
        </w:rPr>
        <w:t xml:space="preserve">                   Поняли? Слушайте!</w:t>
      </w:r>
    </w:p>
    <w:p w:rsidR="00193336" w:rsidRPr="002622F0" w:rsidRDefault="00193336" w:rsidP="00B37AB3">
      <w:pPr>
        <w:spacing w:after="0"/>
        <w:rPr>
          <w:rFonts w:ascii="Times New Roman" w:hAnsi="Times New Roman"/>
          <w:sz w:val="28"/>
          <w:szCs w:val="28"/>
        </w:rPr>
      </w:pPr>
      <w:r w:rsidRPr="002622F0">
        <w:rPr>
          <w:rFonts w:ascii="Times New Roman" w:hAnsi="Times New Roman"/>
          <w:sz w:val="28"/>
          <w:szCs w:val="28"/>
        </w:rPr>
        <w:t xml:space="preserve">Однажды щуку мы поймали – </w:t>
      </w:r>
      <w:r w:rsidRPr="002622F0">
        <w:rPr>
          <w:rFonts w:ascii="Times New Roman" w:hAnsi="Times New Roman"/>
          <w:sz w:val="28"/>
          <w:szCs w:val="28"/>
        </w:rPr>
        <w:br/>
        <w:t>Рассмотрели, что внутри.</w:t>
      </w:r>
      <w:r w:rsidRPr="002622F0">
        <w:rPr>
          <w:rFonts w:ascii="Times New Roman" w:hAnsi="Times New Roman"/>
          <w:sz w:val="28"/>
          <w:szCs w:val="28"/>
        </w:rPr>
        <w:br/>
        <w:t>Там рыбешек увидали,</w:t>
      </w:r>
      <w:r w:rsidRPr="002622F0">
        <w:rPr>
          <w:rFonts w:ascii="Times New Roman" w:hAnsi="Times New Roman"/>
          <w:sz w:val="28"/>
          <w:szCs w:val="28"/>
        </w:rPr>
        <w:br/>
        <w:t>И не одну, а целых… две!</w:t>
      </w:r>
    </w:p>
    <w:p w:rsidR="00193336" w:rsidRPr="002622F0" w:rsidRDefault="00193336" w:rsidP="00B37AB3">
      <w:pPr>
        <w:spacing w:after="0"/>
        <w:rPr>
          <w:rFonts w:ascii="Times New Roman" w:hAnsi="Times New Roman"/>
          <w:sz w:val="28"/>
          <w:szCs w:val="28"/>
        </w:rPr>
      </w:pPr>
      <w:r w:rsidRPr="002622F0">
        <w:rPr>
          <w:rFonts w:ascii="Times New Roman" w:hAnsi="Times New Roman"/>
          <w:sz w:val="28"/>
          <w:szCs w:val="28"/>
        </w:rPr>
        <w:t xml:space="preserve">                      Если стих запомнить хочешь,</w:t>
      </w:r>
      <w:r w:rsidRPr="002622F0">
        <w:rPr>
          <w:rFonts w:ascii="Times New Roman" w:hAnsi="Times New Roman"/>
          <w:sz w:val="28"/>
          <w:szCs w:val="28"/>
        </w:rPr>
        <w:br/>
        <w:t xml:space="preserve">                      Не учи до поздней ночи,</w:t>
      </w:r>
      <w:r w:rsidRPr="002622F0">
        <w:rPr>
          <w:rFonts w:ascii="Times New Roman" w:hAnsi="Times New Roman"/>
          <w:sz w:val="28"/>
          <w:szCs w:val="28"/>
        </w:rPr>
        <w:br/>
        <w:t xml:space="preserve">                      Про себя лишь повтори </w:t>
      </w:r>
      <w:r w:rsidRPr="002622F0">
        <w:rPr>
          <w:rFonts w:ascii="Times New Roman" w:hAnsi="Times New Roman"/>
          <w:sz w:val="28"/>
          <w:szCs w:val="28"/>
        </w:rPr>
        <w:br/>
        <w:t xml:space="preserve">                      Разок, другой, а лучше… - пять!</w:t>
      </w:r>
    </w:p>
    <w:p w:rsidR="00193336" w:rsidRPr="002622F0" w:rsidRDefault="00193336" w:rsidP="00B37AB3">
      <w:pPr>
        <w:spacing w:after="0"/>
        <w:rPr>
          <w:rFonts w:ascii="Times New Roman" w:hAnsi="Times New Roman"/>
          <w:sz w:val="28"/>
          <w:szCs w:val="28"/>
        </w:rPr>
      </w:pPr>
      <w:r w:rsidRPr="002622F0">
        <w:rPr>
          <w:rFonts w:ascii="Times New Roman" w:hAnsi="Times New Roman"/>
          <w:sz w:val="28"/>
          <w:szCs w:val="28"/>
        </w:rPr>
        <w:t>Мечтает мальчик закаленный</w:t>
      </w:r>
    </w:p>
    <w:p w:rsidR="00193336" w:rsidRPr="002622F0" w:rsidRDefault="00193336" w:rsidP="00B37AB3">
      <w:pPr>
        <w:spacing w:after="0"/>
        <w:rPr>
          <w:rFonts w:ascii="Times New Roman" w:hAnsi="Times New Roman"/>
          <w:sz w:val="28"/>
          <w:szCs w:val="28"/>
        </w:rPr>
      </w:pPr>
      <w:r w:rsidRPr="002622F0">
        <w:rPr>
          <w:rFonts w:ascii="Times New Roman" w:hAnsi="Times New Roman"/>
          <w:sz w:val="28"/>
          <w:szCs w:val="28"/>
        </w:rPr>
        <w:t>Стать Олимпийским чемпионом.</w:t>
      </w:r>
    </w:p>
    <w:p w:rsidR="00193336" w:rsidRPr="002622F0" w:rsidRDefault="00193336" w:rsidP="00B37AB3">
      <w:pPr>
        <w:spacing w:after="0"/>
        <w:rPr>
          <w:rFonts w:ascii="Times New Roman" w:hAnsi="Times New Roman"/>
          <w:sz w:val="28"/>
          <w:szCs w:val="28"/>
        </w:rPr>
      </w:pPr>
      <w:r w:rsidRPr="002622F0">
        <w:rPr>
          <w:rFonts w:ascii="Times New Roman" w:hAnsi="Times New Roman"/>
          <w:sz w:val="28"/>
          <w:szCs w:val="28"/>
        </w:rPr>
        <w:t>Смотри, на старте не хитри,</w:t>
      </w:r>
    </w:p>
    <w:p w:rsidR="00193336" w:rsidRPr="002622F0" w:rsidRDefault="00193336" w:rsidP="00B37AB3">
      <w:pPr>
        <w:spacing w:after="0"/>
        <w:rPr>
          <w:rFonts w:ascii="Times New Roman" w:hAnsi="Times New Roman"/>
          <w:sz w:val="28"/>
          <w:szCs w:val="28"/>
        </w:rPr>
      </w:pPr>
      <w:r w:rsidRPr="002622F0">
        <w:rPr>
          <w:rFonts w:ascii="Times New Roman" w:hAnsi="Times New Roman"/>
          <w:sz w:val="28"/>
          <w:szCs w:val="28"/>
        </w:rPr>
        <w:t>А жди команды – один, два, ТРИ!</w:t>
      </w:r>
    </w:p>
    <w:p w:rsidR="00193336" w:rsidRPr="002622F0" w:rsidRDefault="00193336" w:rsidP="00E17E64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2622F0">
        <w:rPr>
          <w:rFonts w:ascii="Times New Roman" w:hAnsi="Times New Roman"/>
          <w:i/>
          <w:sz w:val="28"/>
          <w:szCs w:val="28"/>
        </w:rPr>
        <w:t>Родители выигрывают.</w:t>
      </w:r>
    </w:p>
    <w:p w:rsidR="00193336" w:rsidRPr="002622F0" w:rsidRDefault="00193336" w:rsidP="00980E8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Скоморох</w:t>
      </w:r>
      <w:r w:rsidRPr="002622F0">
        <w:rPr>
          <w:rFonts w:ascii="Times New Roman" w:hAnsi="Times New Roman"/>
          <w:b/>
          <w:sz w:val="28"/>
          <w:szCs w:val="28"/>
        </w:rPr>
        <w:t>:</w:t>
      </w:r>
      <w:r w:rsidRPr="002622F0">
        <w:rPr>
          <w:rFonts w:ascii="Times New Roman" w:hAnsi="Times New Roman"/>
          <w:sz w:val="28"/>
          <w:szCs w:val="28"/>
        </w:rPr>
        <w:t xml:space="preserve"> навсегда запомните милые друзья: «Нет богатства краше, чем здоровье ваше».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622F0">
        <w:rPr>
          <w:rFonts w:ascii="Times New Roman" w:hAnsi="Times New Roman"/>
          <w:sz w:val="28"/>
          <w:szCs w:val="28"/>
        </w:rPr>
        <w:t>На радость всем и папе с мамой, растите дети крепышами!</w:t>
      </w:r>
    </w:p>
    <w:p w:rsidR="00193336" w:rsidRPr="002622F0" w:rsidRDefault="00193336" w:rsidP="00481532">
      <w:pPr>
        <w:spacing w:after="0"/>
        <w:rPr>
          <w:rFonts w:ascii="Times New Roman" w:hAnsi="Times New Roman"/>
          <w:sz w:val="28"/>
          <w:szCs w:val="28"/>
        </w:rPr>
      </w:pPr>
      <w:r w:rsidRPr="002622F0">
        <w:rPr>
          <w:rFonts w:ascii="Times New Roman" w:hAnsi="Times New Roman"/>
          <w:b/>
          <w:bCs/>
          <w:sz w:val="28"/>
          <w:szCs w:val="28"/>
        </w:rPr>
        <w:t>Скоморох</w:t>
      </w:r>
      <w:r w:rsidRPr="002622F0">
        <w:rPr>
          <w:rFonts w:ascii="Times New Roman" w:hAnsi="Times New Roman"/>
          <w:sz w:val="28"/>
          <w:szCs w:val="28"/>
        </w:rPr>
        <w:t>: вот и солнце закатилось -</w:t>
      </w:r>
      <w:r w:rsidRPr="002622F0">
        <w:rPr>
          <w:rFonts w:ascii="Times New Roman" w:hAnsi="Times New Roman"/>
          <w:sz w:val="28"/>
          <w:szCs w:val="28"/>
        </w:rPr>
        <w:br/>
        <w:t xml:space="preserve">                    Наша ярмарка закрылась!</w:t>
      </w:r>
    </w:p>
    <w:p w:rsidR="00193336" w:rsidRPr="002622F0" w:rsidRDefault="00193336" w:rsidP="00481532">
      <w:pPr>
        <w:spacing w:after="0"/>
        <w:rPr>
          <w:rFonts w:ascii="Times New Roman" w:hAnsi="Times New Roman"/>
          <w:sz w:val="28"/>
          <w:szCs w:val="28"/>
        </w:rPr>
      </w:pPr>
      <w:r w:rsidRPr="002622F0">
        <w:rPr>
          <w:rFonts w:ascii="Times New Roman" w:hAnsi="Times New Roman"/>
          <w:b/>
          <w:bCs/>
          <w:sz w:val="28"/>
          <w:szCs w:val="28"/>
        </w:rPr>
        <w:t>Матрена:</w:t>
      </w:r>
      <w:r w:rsidRPr="002622F0">
        <w:rPr>
          <w:rFonts w:ascii="Times New Roman" w:hAnsi="Times New Roman"/>
          <w:sz w:val="28"/>
          <w:szCs w:val="28"/>
        </w:rPr>
        <w:t xml:space="preserve"> приходите снова к нам,</w:t>
      </w:r>
      <w:r w:rsidRPr="002622F0">
        <w:rPr>
          <w:rFonts w:ascii="Times New Roman" w:hAnsi="Times New Roman"/>
          <w:sz w:val="28"/>
          <w:szCs w:val="28"/>
        </w:rPr>
        <w:br/>
        <w:t xml:space="preserve">                   Рады мы всегда гостям!</w:t>
      </w:r>
    </w:p>
    <w:p w:rsidR="00193336" w:rsidRPr="002622F0" w:rsidRDefault="00193336" w:rsidP="00ED0ACA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622F0">
        <w:rPr>
          <w:rFonts w:ascii="Times New Roman" w:hAnsi="Times New Roman"/>
          <w:b/>
          <w:sz w:val="28"/>
          <w:szCs w:val="28"/>
          <w:lang w:eastAsia="ru-RU"/>
        </w:rPr>
        <w:t xml:space="preserve">Скоморох: </w:t>
      </w:r>
      <w:r w:rsidRPr="00FA20A1">
        <w:rPr>
          <w:rFonts w:ascii="Times New Roman" w:hAnsi="Times New Roman"/>
          <w:bCs/>
          <w:sz w:val="28"/>
          <w:szCs w:val="28"/>
          <w:lang w:eastAsia="ru-RU"/>
        </w:rPr>
        <w:t>хоть</w:t>
      </w:r>
      <w:r w:rsidRPr="002622F0">
        <w:rPr>
          <w:rFonts w:ascii="Times New Roman" w:hAnsi="Times New Roman"/>
          <w:sz w:val="28"/>
          <w:szCs w:val="28"/>
          <w:lang w:eastAsia="ru-RU"/>
        </w:rPr>
        <w:t xml:space="preserve"> и жаль нам расставаться,</w:t>
      </w:r>
    </w:p>
    <w:p w:rsidR="00193336" w:rsidRPr="002622F0" w:rsidRDefault="00193336" w:rsidP="00ED0AC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 xml:space="preserve">                     Но приходится прощаться!</w:t>
      </w:r>
    </w:p>
    <w:p w:rsidR="00193336" w:rsidRPr="002622F0" w:rsidRDefault="00193336" w:rsidP="00ED0AC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 xml:space="preserve">                     Ярмарку мы покидаем,</w:t>
      </w:r>
    </w:p>
    <w:p w:rsidR="00193336" w:rsidRPr="002622F0" w:rsidRDefault="00193336" w:rsidP="00ED0AC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 xml:space="preserve">                     На поезде веселом уезжаем!</w:t>
      </w:r>
    </w:p>
    <w:p w:rsidR="00193336" w:rsidRPr="002622F0" w:rsidRDefault="00193336" w:rsidP="00ED0AC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622F0"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193336" w:rsidRDefault="00193336" w:rsidP="00FA20A1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2622F0">
        <w:rPr>
          <w:rFonts w:ascii="Times New Roman" w:hAnsi="Times New Roman"/>
          <w:i/>
          <w:sz w:val="28"/>
          <w:szCs w:val="28"/>
          <w:lang w:eastAsia="ru-RU"/>
        </w:rPr>
        <w:t>Под музыку дети, родители, гости покидают зал.</w:t>
      </w:r>
    </w:p>
    <w:p w:rsidR="00193336" w:rsidRDefault="00193336" w:rsidP="00FA20A1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</w:p>
    <w:p w:rsidR="00193336" w:rsidRPr="000F6E33" w:rsidRDefault="00193336" w:rsidP="000F6E33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  <w:lang w:eastAsia="ru-RU"/>
        </w:rPr>
      </w:pPr>
      <w:r w:rsidRPr="000F6E33">
        <w:rPr>
          <w:rFonts w:ascii="Times New Roman" w:hAnsi="Times New Roman"/>
          <w:iCs/>
          <w:sz w:val="28"/>
          <w:szCs w:val="28"/>
          <w:lang w:eastAsia="ru-RU"/>
        </w:rPr>
        <w:t>Литература</w:t>
      </w:r>
    </w:p>
    <w:p w:rsidR="00193336" w:rsidRPr="001D6A2A" w:rsidRDefault="00193336" w:rsidP="001D6A2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</w:t>
      </w:r>
      <w:r w:rsidRPr="001D6A2A">
        <w:rPr>
          <w:rFonts w:ascii="Times New Roman" w:hAnsi="Times New Roman"/>
          <w:sz w:val="28"/>
          <w:szCs w:val="28"/>
        </w:rPr>
        <w:t>Нищева Н.В. Подвижные и дидактические игры на прогулке. - СПб.: ООО «ИЗДАТЕЛЬСТВО «ДЕТСТВО-ПРЕСС», 2011.-192с.</w:t>
      </w:r>
    </w:p>
    <w:p w:rsidR="00193336" w:rsidRDefault="00193336" w:rsidP="001D6A2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</w:t>
      </w:r>
      <w:r w:rsidRPr="001D6A2A">
        <w:rPr>
          <w:rFonts w:ascii="Times New Roman" w:hAnsi="Times New Roman"/>
          <w:sz w:val="28"/>
          <w:szCs w:val="28"/>
        </w:rPr>
        <w:t>Сказочный театр физической культуры (Физкультурные занятия с дошкольниками в музыкальном ритме сказок) / Авт. – сост. Н.А. Фомина и др. – Волгоград:</w:t>
      </w:r>
      <w:r>
        <w:rPr>
          <w:rFonts w:ascii="Times New Roman" w:hAnsi="Times New Roman"/>
          <w:sz w:val="28"/>
          <w:szCs w:val="28"/>
        </w:rPr>
        <w:t xml:space="preserve"> </w:t>
      </w:r>
      <w:r w:rsidRPr="001D6A2A">
        <w:rPr>
          <w:rFonts w:ascii="Times New Roman" w:hAnsi="Times New Roman"/>
          <w:sz w:val="28"/>
          <w:szCs w:val="28"/>
        </w:rPr>
        <w:t>Учитель, 2004. – 96 с.</w:t>
      </w:r>
    </w:p>
    <w:p w:rsidR="00193336" w:rsidRDefault="00193336" w:rsidP="00B370C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Интернет-ресурсы</w:t>
      </w:r>
    </w:p>
    <w:p w:rsidR="00193336" w:rsidRPr="0004187D" w:rsidRDefault="00193336" w:rsidP="00B370CE">
      <w:pPr>
        <w:spacing w:after="0"/>
        <w:rPr>
          <w:rFonts w:ascii="Times New Roman" w:hAnsi="Times New Roman"/>
          <w:sz w:val="28"/>
          <w:szCs w:val="28"/>
        </w:rPr>
      </w:pPr>
      <w:r w:rsidRPr="0004187D">
        <w:rPr>
          <w:rFonts w:ascii="Times New Roman" w:hAnsi="Times New Roman"/>
          <w:sz w:val="28"/>
          <w:szCs w:val="28"/>
        </w:rPr>
        <w:t xml:space="preserve">1 </w:t>
      </w:r>
      <w:r>
        <w:rPr>
          <w:rFonts w:ascii="Times New Roman" w:hAnsi="Times New Roman"/>
          <w:sz w:val="28"/>
          <w:szCs w:val="28"/>
          <w:lang w:val="en-US"/>
        </w:rPr>
        <w:t>ns</w:t>
      </w:r>
      <w:r w:rsidRPr="0004187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portal</w:t>
      </w:r>
      <w:r w:rsidRPr="0004187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ru</w:t>
      </w:r>
      <w:r w:rsidRPr="0004187D">
        <w:rPr>
          <w:rFonts w:ascii="Times New Roman" w:hAnsi="Times New Roman"/>
          <w:sz w:val="28"/>
          <w:szCs w:val="28"/>
        </w:rPr>
        <w:t>.</w:t>
      </w:r>
    </w:p>
    <w:p w:rsidR="00193336" w:rsidRPr="003F0847" w:rsidRDefault="00193336" w:rsidP="00B370CE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3F0847">
        <w:rPr>
          <w:rFonts w:ascii="Times New Roman" w:hAnsi="Times New Roman"/>
          <w:sz w:val="28"/>
          <w:szCs w:val="28"/>
          <w:lang w:val="en-US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 xml:space="preserve"> www</w:t>
      </w:r>
      <w:r w:rsidRPr="003F0847">
        <w:rPr>
          <w:rFonts w:ascii="Times New Roman" w:hAnsi="Times New Roman"/>
          <w:sz w:val="28"/>
          <w:szCs w:val="28"/>
          <w:lang w:val="en-US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maam</w:t>
      </w:r>
      <w:r w:rsidRPr="003F0847">
        <w:rPr>
          <w:rFonts w:ascii="Times New Roman" w:hAnsi="Times New Roman"/>
          <w:sz w:val="28"/>
          <w:szCs w:val="28"/>
          <w:lang w:val="en-US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ru</w:t>
      </w:r>
      <w:r w:rsidRPr="003F0847">
        <w:rPr>
          <w:rFonts w:ascii="Times New Roman" w:hAnsi="Times New Roman"/>
          <w:sz w:val="28"/>
          <w:szCs w:val="28"/>
          <w:lang w:val="en-US"/>
        </w:rPr>
        <w:t>.</w:t>
      </w:r>
    </w:p>
    <w:p w:rsidR="00193336" w:rsidRPr="002071B2" w:rsidRDefault="00193336" w:rsidP="00B370CE">
      <w:pPr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3 ped-kopilka.ru.</w:t>
      </w:r>
    </w:p>
    <w:p w:rsidR="00193336" w:rsidRPr="0004187D" w:rsidRDefault="00193336" w:rsidP="00B370CE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193336" w:rsidRPr="0004187D" w:rsidRDefault="00193336" w:rsidP="00B370CE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193336" w:rsidRPr="0004187D" w:rsidRDefault="00193336" w:rsidP="00B370CE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193336" w:rsidRPr="0004187D" w:rsidRDefault="00193336" w:rsidP="00B370CE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193336" w:rsidRPr="0004187D" w:rsidRDefault="00193336" w:rsidP="00B370CE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193336" w:rsidRPr="0004187D" w:rsidRDefault="00193336" w:rsidP="00B370CE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193336" w:rsidRPr="0004187D" w:rsidRDefault="00193336" w:rsidP="00B370CE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193336" w:rsidRDefault="00193336" w:rsidP="00B370C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93336" w:rsidRDefault="00193336" w:rsidP="00B370C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93336" w:rsidRDefault="00193336" w:rsidP="00B370C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93336" w:rsidRDefault="00193336" w:rsidP="00B370C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93336" w:rsidRDefault="00193336" w:rsidP="0004187D">
      <w:pPr>
        <w:pStyle w:val="Title"/>
        <w:jc w:val="center"/>
        <w:rPr>
          <w:color w:val="FF0000"/>
          <w:sz w:val="40"/>
          <w:szCs w:val="40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" o:spid="_x0000_s1026" type="#_x0000_t75" alt="Похожее изображение" style="position:absolute;left:0;text-align:left;margin-left:343.65pt;margin-top:-27.85pt;width:224.75pt;height:171.75pt;z-index:-251657216;visibility:visible">
            <v:imagedata r:id="rId5" o:title=""/>
          </v:shape>
        </w:pict>
      </w:r>
      <w:r>
        <w:rPr>
          <w:noProof/>
          <w:lang w:eastAsia="ru-RU"/>
        </w:rPr>
        <w:pict>
          <v:shape id="Рисунок 8" o:spid="_x0000_s1027" type="#_x0000_t75" alt="Похожее изображение" style="position:absolute;left:0;text-align:left;margin-left:-26.85pt;margin-top:-27.6pt;width:215.25pt;height:154.5pt;z-index:-251658240;visibility:visible">
            <v:imagedata r:id="rId6" o:title=""/>
          </v:shape>
        </w:pict>
      </w:r>
      <w:r>
        <w:rPr>
          <w:noProof/>
          <w:lang w:eastAsia="ru-RU"/>
        </w:rPr>
        <w:pict>
          <v:shape id="Рисунок 2" o:spid="_x0000_s1028" type="#_x0000_t75" style="position:absolute;left:0;text-align:left;margin-left:267.15pt;margin-top:48.9pt;width:296.2pt;height:232.5pt;z-index:-251663360;visibility:visible">
            <v:imagedata r:id="rId7" o:title=""/>
          </v:shape>
        </w:pict>
      </w:r>
      <w:r>
        <w:rPr>
          <w:noProof/>
          <w:lang w:eastAsia="ru-RU"/>
        </w:rPr>
        <w:pict>
          <v:shape id="Рисунок 1" o:spid="_x0000_s1029" type="#_x0000_t75" style="position:absolute;left:0;text-align:left;margin-left:-26.85pt;margin-top:48.9pt;width:294pt;height:232.5pt;z-index:-251664384;visibility:visible">
            <v:imagedata r:id="rId8" o:title=""/>
          </v:shape>
        </w:pict>
      </w:r>
    </w:p>
    <w:p w:rsidR="00193336" w:rsidRPr="00F543E2" w:rsidRDefault="00193336" w:rsidP="00F543E2"/>
    <w:p w:rsidR="00193336" w:rsidRPr="00433157" w:rsidRDefault="00193336" w:rsidP="0004187D">
      <w:r>
        <w:rPr>
          <w:noProof/>
          <w:lang w:eastAsia="ru-RU"/>
        </w:rPr>
        <w:pict>
          <v:shape id="Рисунок 13" o:spid="_x0000_s1030" type="#_x0000_t75" alt="Похожее изображение" style="position:absolute;margin-left:188.4pt;margin-top:599pt;width:176.55pt;height:150.75pt;z-index:-251654144;visibility:visible">
            <v:imagedata r:id="rId9" o:title=""/>
          </v:shape>
        </w:pict>
      </w:r>
      <w:r>
        <w:rPr>
          <w:noProof/>
          <w:lang w:eastAsia="ru-RU"/>
        </w:rPr>
        <w:pict>
          <v:shape id="Рисунок 11" o:spid="_x0000_s1031" type="#_x0000_t75" alt="Похожее изображение" style="position:absolute;margin-left:360.15pt;margin-top:545.7pt;width:207pt;height:208.55pt;z-index:-251655168;visibility:visible">
            <v:imagedata r:id="rId10" o:title=""/>
          </v:shape>
        </w:pict>
      </w:r>
      <w:r>
        <w:rPr>
          <w:noProof/>
          <w:lang w:eastAsia="ru-RU"/>
        </w:rPr>
        <w:pict>
          <v:shape id="Рисунок 10" o:spid="_x0000_s1032" type="#_x0000_t75" alt="Похожее изображение" style="position:absolute;margin-left:-26.1pt;margin-top:548.75pt;width:206.3pt;height:204.75pt;z-index:-251656192;visibility:visible">
            <v:imagedata r:id="rId11" o:title=""/>
          </v:shape>
        </w:pict>
      </w:r>
      <w:r>
        <w:rPr>
          <w:noProof/>
          <w:lang w:eastAsia="ru-RU"/>
        </w:rPr>
        <w:pict>
          <v:shape id="Рисунок 6" o:spid="_x0000_s1033" type="#_x0000_t75" style="position:absolute;margin-left:262.65pt;margin-top:461pt;width:306pt;height:251.25pt;z-index:-251659264;visibility:visible">
            <v:imagedata r:id="rId12" o:title=""/>
          </v:shape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16" o:spid="_x0000_s1034" alt="Описание: Похожее изображение" style="width:24pt;height:24pt;visibility:visible;mso-position-horizontal-relative:char;mso-position-vertical-relative:line" filled="f" stroked="f">
            <o:lock v:ext="edit" aspectratio="t"/>
            <w10:anchorlock/>
          </v:rect>
        </w:pict>
      </w:r>
      <w:bookmarkStart w:id="0" w:name="_GoBack"/>
      <w:bookmarkEnd w:id="0"/>
      <w:r>
        <w:rPr>
          <w:noProof/>
          <w:lang w:eastAsia="ru-RU"/>
        </w:rPr>
        <w:pict>
          <v:shape id="Рисунок 5" o:spid="_x0000_s1035" type="#_x0000_t75" style="position:absolute;margin-left:-30.6pt;margin-top:461pt;width:301.5pt;height:246pt;z-index:-251660288;visibility:visible;mso-position-horizontal-relative:text;mso-position-vertical-relative:text">
            <v:imagedata r:id="rId13" o:title=""/>
          </v:shape>
        </w:pict>
      </w:r>
      <w:r>
        <w:rPr>
          <w:noProof/>
          <w:lang w:eastAsia="ru-RU"/>
        </w:rPr>
        <w:pict>
          <v:shape id="Рисунок 4" o:spid="_x0000_s1036" type="#_x0000_t75" style="position:absolute;margin-left:267.15pt;margin-top:222.5pt;width:296.25pt;height:238.5pt;z-index:-251661312;visibility:visible;mso-position-horizontal-relative:text;mso-position-vertical-relative:text">
            <v:imagedata r:id="rId14" o:title=""/>
          </v:shape>
        </w:pict>
      </w:r>
      <w:r>
        <w:rPr>
          <w:noProof/>
          <w:lang w:eastAsia="ru-RU"/>
        </w:rPr>
        <w:pict>
          <v:shape id="Рисунок 3" o:spid="_x0000_s1037" type="#_x0000_t75" style="position:absolute;margin-left:-30.6pt;margin-top:222.5pt;width:297.75pt;height:238.5pt;z-index:-251662336;visibility:visible;mso-position-horizontal-relative:text;mso-position-vertical-relative:text">
            <v:imagedata r:id="rId15" o:title=""/>
          </v:shape>
        </w:pict>
      </w:r>
    </w:p>
    <w:p w:rsidR="00193336" w:rsidRPr="0004187D" w:rsidRDefault="00193336" w:rsidP="00B370C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sectPr w:rsidR="00193336" w:rsidRPr="0004187D" w:rsidSect="00257B3A">
      <w:pgSz w:w="11906" w:h="16838"/>
      <w:pgMar w:top="709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5305E"/>
    <w:multiLevelType w:val="hybridMultilevel"/>
    <w:tmpl w:val="8EA49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0D796D"/>
    <w:multiLevelType w:val="hybridMultilevel"/>
    <w:tmpl w:val="372AA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168B6"/>
    <w:rsid w:val="0004187D"/>
    <w:rsid w:val="0005244A"/>
    <w:rsid w:val="00076EA8"/>
    <w:rsid w:val="00082571"/>
    <w:rsid w:val="00095F13"/>
    <w:rsid w:val="000E5453"/>
    <w:rsid w:val="000F6E33"/>
    <w:rsid w:val="001168B6"/>
    <w:rsid w:val="00143A2C"/>
    <w:rsid w:val="00193336"/>
    <w:rsid w:val="001D6A2A"/>
    <w:rsid w:val="002071B2"/>
    <w:rsid w:val="002107E9"/>
    <w:rsid w:val="002355D7"/>
    <w:rsid w:val="002416EB"/>
    <w:rsid w:val="00257B3A"/>
    <w:rsid w:val="002622F0"/>
    <w:rsid w:val="002B48ED"/>
    <w:rsid w:val="002E0284"/>
    <w:rsid w:val="00307194"/>
    <w:rsid w:val="00345A81"/>
    <w:rsid w:val="00350849"/>
    <w:rsid w:val="00351210"/>
    <w:rsid w:val="003A7006"/>
    <w:rsid w:val="003B1271"/>
    <w:rsid w:val="003F0847"/>
    <w:rsid w:val="003F598C"/>
    <w:rsid w:val="00433157"/>
    <w:rsid w:val="00455B8A"/>
    <w:rsid w:val="00477E2D"/>
    <w:rsid w:val="00481532"/>
    <w:rsid w:val="004C48FD"/>
    <w:rsid w:val="00511730"/>
    <w:rsid w:val="0054421E"/>
    <w:rsid w:val="0055275C"/>
    <w:rsid w:val="00552947"/>
    <w:rsid w:val="005B0FDB"/>
    <w:rsid w:val="006723A3"/>
    <w:rsid w:val="006D00E3"/>
    <w:rsid w:val="006D6DD5"/>
    <w:rsid w:val="00792FB5"/>
    <w:rsid w:val="007B5F10"/>
    <w:rsid w:val="007D2A0E"/>
    <w:rsid w:val="00840770"/>
    <w:rsid w:val="008A2FBD"/>
    <w:rsid w:val="00905210"/>
    <w:rsid w:val="00951EA5"/>
    <w:rsid w:val="00971442"/>
    <w:rsid w:val="00980E82"/>
    <w:rsid w:val="0098141E"/>
    <w:rsid w:val="009F5FC7"/>
    <w:rsid w:val="00A41332"/>
    <w:rsid w:val="00A6742C"/>
    <w:rsid w:val="00A93CEE"/>
    <w:rsid w:val="00AA4F36"/>
    <w:rsid w:val="00B156E3"/>
    <w:rsid w:val="00B22163"/>
    <w:rsid w:val="00B35CFB"/>
    <w:rsid w:val="00B370CE"/>
    <w:rsid w:val="00B37AB3"/>
    <w:rsid w:val="00B5055F"/>
    <w:rsid w:val="00B97124"/>
    <w:rsid w:val="00BE060B"/>
    <w:rsid w:val="00BF47DF"/>
    <w:rsid w:val="00C0612B"/>
    <w:rsid w:val="00C07FE1"/>
    <w:rsid w:val="00C34A9F"/>
    <w:rsid w:val="00CC23F9"/>
    <w:rsid w:val="00D570C6"/>
    <w:rsid w:val="00D73D12"/>
    <w:rsid w:val="00D9745F"/>
    <w:rsid w:val="00DE0F73"/>
    <w:rsid w:val="00E17E64"/>
    <w:rsid w:val="00E807C3"/>
    <w:rsid w:val="00ED0ACA"/>
    <w:rsid w:val="00F543E2"/>
    <w:rsid w:val="00FA20A1"/>
    <w:rsid w:val="00FD2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3CE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B2216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FA20A1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A20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A20A1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A20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FA20A1"/>
    <w:rPr>
      <w:b/>
      <w:bCs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04187D"/>
    <w:pPr>
      <w:spacing w:after="240" w:line="240" w:lineRule="auto"/>
    </w:pPr>
    <w:rPr>
      <w:rFonts w:ascii="Cambria" w:hAnsi="Cambria"/>
      <w:b/>
      <w:bCs/>
      <w:i/>
      <w:iCs/>
      <w:spacing w:val="10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99"/>
    <w:locked/>
    <w:rsid w:val="0004187D"/>
    <w:rPr>
      <w:rFonts w:ascii="Cambria" w:hAnsi="Cambria" w:cs="Times New Roman"/>
      <w:b/>
      <w:bCs/>
      <w:i/>
      <w:iCs/>
      <w:spacing w:val="10"/>
      <w:sz w:val="60"/>
      <w:szCs w:val="60"/>
      <w:lang w:val="ru-RU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3505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441</TotalTime>
  <Pages>6</Pages>
  <Words>1402</Words>
  <Characters>7997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57</cp:revision>
  <dcterms:created xsi:type="dcterms:W3CDTF">2014-11-03T03:43:00Z</dcterms:created>
  <dcterms:modified xsi:type="dcterms:W3CDTF">2021-02-13T09:06:00Z</dcterms:modified>
</cp:coreProperties>
</file>