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C52" w:rsidRPr="009429CC" w:rsidRDefault="00766C52" w:rsidP="009429C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429CC">
        <w:rPr>
          <w:rFonts w:ascii="Times New Roman" w:hAnsi="Times New Roman"/>
          <w:b/>
          <w:bCs/>
          <w:sz w:val="28"/>
          <w:szCs w:val="28"/>
        </w:rPr>
        <w:t>Управление образования Акмолинской области</w:t>
      </w:r>
    </w:p>
    <w:p w:rsidR="00766C52" w:rsidRPr="009429CC" w:rsidRDefault="00766C52" w:rsidP="009429C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9429CC">
        <w:rPr>
          <w:rFonts w:ascii="Times New Roman" w:hAnsi="Times New Roman"/>
          <w:b/>
          <w:bCs/>
          <w:sz w:val="28"/>
          <w:szCs w:val="28"/>
        </w:rPr>
        <w:t xml:space="preserve">ГККП </w:t>
      </w:r>
      <w:r w:rsidRPr="009429CC">
        <w:rPr>
          <w:rFonts w:ascii="Times New Roman" w:hAnsi="Times New Roman"/>
          <w:b/>
          <w:bCs/>
          <w:sz w:val="28"/>
          <w:szCs w:val="28"/>
          <w:lang w:val="kk-KZ"/>
        </w:rPr>
        <w:t>«Колледж-школа-интернат» Шортандинского района</w:t>
      </w:r>
    </w:p>
    <w:p w:rsidR="00766C52" w:rsidRPr="009429CC" w:rsidRDefault="00766C52" w:rsidP="009429C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66C52" w:rsidRPr="009429CC" w:rsidRDefault="00766C52" w:rsidP="009429C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66C52" w:rsidRPr="009429CC" w:rsidRDefault="00766C52" w:rsidP="009429C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66C52" w:rsidRPr="009429CC" w:rsidRDefault="00766C52" w:rsidP="009429C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66C52" w:rsidRPr="009429CC" w:rsidRDefault="00766C52" w:rsidP="009429C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66C52" w:rsidRPr="009429CC" w:rsidRDefault="00766C52" w:rsidP="009429C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9429CC">
        <w:rPr>
          <w:rFonts w:ascii="Times New Roman" w:hAnsi="Times New Roman"/>
          <w:sz w:val="28"/>
          <w:szCs w:val="28"/>
          <w:lang w:val="kk-KZ"/>
        </w:rPr>
        <w:br/>
        <w:t>Методическая разработка</w:t>
      </w:r>
    </w:p>
    <w:p w:rsidR="00766C52" w:rsidRPr="009429CC" w:rsidRDefault="00766C52" w:rsidP="009429C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9429CC">
        <w:rPr>
          <w:rFonts w:ascii="Times New Roman" w:hAnsi="Times New Roman"/>
          <w:sz w:val="28"/>
          <w:szCs w:val="28"/>
          <w:lang w:val="kk-KZ"/>
        </w:rPr>
        <w:t>Мастер-класс на тему</w:t>
      </w:r>
    </w:p>
    <w:p w:rsidR="00766C52" w:rsidRPr="009429CC" w:rsidRDefault="00766C52" w:rsidP="009429C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9429CC">
        <w:rPr>
          <w:rFonts w:ascii="Times New Roman" w:hAnsi="Times New Roman"/>
          <w:sz w:val="28"/>
          <w:szCs w:val="28"/>
          <w:lang w:val="kk-KZ"/>
        </w:rPr>
        <w:t>«Приготовление кейк-попсов»</w:t>
      </w:r>
    </w:p>
    <w:p w:rsidR="00766C52" w:rsidRPr="009429CC" w:rsidRDefault="00766C52" w:rsidP="009429C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66C52" w:rsidRPr="009429CC" w:rsidRDefault="00766C52" w:rsidP="009429C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992814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00pt;height:236.25pt;visibility:visible">
            <v:imagedata r:id="rId5" o:title=""/>
          </v:shape>
        </w:pict>
      </w:r>
    </w:p>
    <w:p w:rsidR="00766C52" w:rsidRPr="009429CC" w:rsidRDefault="00766C52" w:rsidP="009429C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66C52" w:rsidRPr="009429CC" w:rsidRDefault="00766C52" w:rsidP="009429C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66C52" w:rsidRPr="009429CC" w:rsidRDefault="00766C52" w:rsidP="009429C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66C52" w:rsidRPr="009429CC" w:rsidRDefault="00766C52" w:rsidP="009429C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66C52" w:rsidRPr="009429CC" w:rsidRDefault="00766C52" w:rsidP="009429C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66C52" w:rsidRPr="009429CC" w:rsidRDefault="00766C52" w:rsidP="009429C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66C52" w:rsidRPr="009429CC" w:rsidRDefault="00766C52" w:rsidP="009429C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kk-KZ"/>
        </w:rPr>
      </w:pPr>
      <w:r w:rsidRPr="009429CC">
        <w:rPr>
          <w:rFonts w:ascii="Times New Roman" w:hAnsi="Times New Roman"/>
          <w:b/>
          <w:bCs/>
          <w:sz w:val="28"/>
          <w:szCs w:val="28"/>
          <w:lang w:val="kk-KZ"/>
        </w:rPr>
        <w:t>Разработала:</w:t>
      </w:r>
      <w:r w:rsidRPr="009429CC">
        <w:rPr>
          <w:rFonts w:ascii="Times New Roman" w:hAnsi="Times New Roman"/>
          <w:sz w:val="28"/>
          <w:szCs w:val="28"/>
          <w:lang w:val="kk-KZ"/>
        </w:rPr>
        <w:t xml:space="preserve"> мастер п/о Серикова А. К.</w:t>
      </w:r>
    </w:p>
    <w:p w:rsidR="00766C52" w:rsidRPr="009429CC" w:rsidRDefault="00766C52" w:rsidP="009429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66C52" w:rsidRPr="009429CC" w:rsidRDefault="00766C52" w:rsidP="009429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66C52" w:rsidRPr="009429CC" w:rsidRDefault="00766C52" w:rsidP="009429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66C52" w:rsidRPr="009429CC" w:rsidRDefault="00766C52" w:rsidP="009429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66C52" w:rsidRPr="009429CC" w:rsidRDefault="00766C52" w:rsidP="009429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66C52" w:rsidRPr="009429CC" w:rsidRDefault="00766C52" w:rsidP="009429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66C52" w:rsidRPr="009429CC" w:rsidRDefault="00766C52" w:rsidP="009429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66C52" w:rsidRPr="009429CC" w:rsidRDefault="00766C52" w:rsidP="009429C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9429CC">
        <w:rPr>
          <w:rFonts w:ascii="Times New Roman" w:hAnsi="Times New Roman"/>
          <w:b/>
          <w:bCs/>
          <w:sz w:val="28"/>
          <w:szCs w:val="28"/>
          <w:lang w:val="kk-KZ"/>
        </w:rPr>
        <w:t>а. Бозайгыр</w:t>
      </w:r>
    </w:p>
    <w:p w:rsidR="00766C52" w:rsidRPr="009429CC" w:rsidRDefault="00766C52" w:rsidP="009429C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9429CC">
        <w:rPr>
          <w:rFonts w:ascii="Times New Roman" w:hAnsi="Times New Roman"/>
          <w:b/>
          <w:bCs/>
          <w:sz w:val="28"/>
          <w:szCs w:val="28"/>
          <w:lang w:val="kk-KZ"/>
        </w:rPr>
        <w:t>2021-2022 уч. Год</w:t>
      </w:r>
    </w:p>
    <w:p w:rsidR="00766C52" w:rsidRDefault="00766C52" w:rsidP="009429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66C52" w:rsidRDefault="00766C52" w:rsidP="009429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66C52" w:rsidRPr="009429CC" w:rsidRDefault="00766C52" w:rsidP="009429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9429CC">
        <w:rPr>
          <w:rFonts w:ascii="Times New Roman" w:hAnsi="Times New Roman"/>
          <w:sz w:val="28"/>
          <w:szCs w:val="28"/>
          <w:lang w:val="kk-KZ"/>
        </w:rPr>
        <w:t>Рассмотрено:</w:t>
      </w:r>
      <w:r w:rsidRPr="009429CC">
        <w:rPr>
          <w:rFonts w:ascii="Times New Roman" w:hAnsi="Times New Roman"/>
          <w:sz w:val="28"/>
          <w:szCs w:val="28"/>
          <w:lang w:val="kk-KZ"/>
        </w:rPr>
        <w:tab/>
      </w:r>
      <w:r w:rsidRPr="009429CC">
        <w:rPr>
          <w:rFonts w:ascii="Times New Roman" w:hAnsi="Times New Roman"/>
          <w:sz w:val="28"/>
          <w:szCs w:val="28"/>
          <w:lang w:val="kk-KZ"/>
        </w:rPr>
        <w:tab/>
      </w:r>
      <w:r w:rsidRPr="009429CC">
        <w:rPr>
          <w:rFonts w:ascii="Times New Roman" w:hAnsi="Times New Roman"/>
          <w:sz w:val="28"/>
          <w:szCs w:val="28"/>
          <w:lang w:val="kk-KZ"/>
        </w:rPr>
        <w:tab/>
      </w:r>
      <w:r w:rsidRPr="009429CC">
        <w:rPr>
          <w:rFonts w:ascii="Times New Roman" w:hAnsi="Times New Roman"/>
          <w:sz w:val="28"/>
          <w:szCs w:val="28"/>
          <w:lang w:val="kk-KZ"/>
        </w:rPr>
        <w:tab/>
      </w:r>
      <w:r w:rsidRPr="009429CC">
        <w:rPr>
          <w:rFonts w:ascii="Times New Roman" w:hAnsi="Times New Roman"/>
          <w:sz w:val="28"/>
          <w:szCs w:val="28"/>
          <w:lang w:val="kk-KZ"/>
        </w:rPr>
        <w:tab/>
      </w:r>
      <w:r w:rsidRPr="009429CC">
        <w:rPr>
          <w:rFonts w:ascii="Times New Roman" w:hAnsi="Times New Roman"/>
          <w:sz w:val="28"/>
          <w:szCs w:val="28"/>
          <w:lang w:val="kk-KZ"/>
        </w:rPr>
        <w:tab/>
      </w:r>
    </w:p>
    <w:p w:rsidR="00766C52" w:rsidRPr="009429CC" w:rsidRDefault="00766C52" w:rsidP="009429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9429CC">
        <w:rPr>
          <w:rFonts w:ascii="Times New Roman" w:hAnsi="Times New Roman"/>
          <w:sz w:val="28"/>
          <w:szCs w:val="28"/>
          <w:lang w:val="kk-KZ"/>
        </w:rPr>
        <w:t>Руководитель МО:</w:t>
      </w:r>
      <w:r w:rsidRPr="009429CC">
        <w:rPr>
          <w:rFonts w:ascii="Times New Roman" w:hAnsi="Times New Roman"/>
          <w:sz w:val="28"/>
          <w:szCs w:val="28"/>
          <w:lang w:val="kk-KZ"/>
        </w:rPr>
        <w:tab/>
      </w:r>
      <w:r w:rsidRPr="009429CC">
        <w:rPr>
          <w:rFonts w:ascii="Times New Roman" w:hAnsi="Times New Roman"/>
          <w:sz w:val="28"/>
          <w:szCs w:val="28"/>
          <w:lang w:val="kk-KZ"/>
        </w:rPr>
        <w:tab/>
      </w:r>
      <w:r w:rsidRPr="009429CC">
        <w:rPr>
          <w:rFonts w:ascii="Times New Roman" w:hAnsi="Times New Roman"/>
          <w:sz w:val="28"/>
          <w:szCs w:val="28"/>
          <w:lang w:val="kk-KZ"/>
        </w:rPr>
        <w:tab/>
      </w:r>
      <w:r w:rsidRPr="009429CC">
        <w:rPr>
          <w:rFonts w:ascii="Times New Roman" w:hAnsi="Times New Roman"/>
          <w:sz w:val="28"/>
          <w:szCs w:val="28"/>
          <w:lang w:val="kk-KZ"/>
        </w:rPr>
        <w:tab/>
      </w:r>
      <w:r w:rsidRPr="009429CC">
        <w:rPr>
          <w:rFonts w:ascii="Times New Roman" w:hAnsi="Times New Roman"/>
          <w:sz w:val="28"/>
          <w:szCs w:val="28"/>
          <w:lang w:val="kk-KZ"/>
        </w:rPr>
        <w:tab/>
        <w:t>Долгополова И. А.</w:t>
      </w:r>
    </w:p>
    <w:p w:rsidR="00766C52" w:rsidRPr="009429CC" w:rsidRDefault="00766C52" w:rsidP="009429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9429CC">
        <w:rPr>
          <w:rFonts w:ascii="Times New Roman" w:hAnsi="Times New Roman"/>
          <w:sz w:val="28"/>
          <w:szCs w:val="28"/>
          <w:lang w:val="kk-KZ"/>
        </w:rPr>
        <w:t>Методисть:</w:t>
      </w:r>
      <w:r w:rsidRPr="009429CC">
        <w:rPr>
          <w:rFonts w:ascii="Times New Roman" w:hAnsi="Times New Roman"/>
          <w:sz w:val="28"/>
          <w:szCs w:val="28"/>
          <w:lang w:val="kk-KZ"/>
        </w:rPr>
        <w:tab/>
      </w:r>
      <w:r w:rsidRPr="009429CC">
        <w:rPr>
          <w:rFonts w:ascii="Times New Roman" w:hAnsi="Times New Roman"/>
          <w:sz w:val="28"/>
          <w:szCs w:val="28"/>
          <w:lang w:val="kk-KZ"/>
        </w:rPr>
        <w:tab/>
      </w:r>
      <w:r w:rsidRPr="009429CC">
        <w:rPr>
          <w:rFonts w:ascii="Times New Roman" w:hAnsi="Times New Roman"/>
          <w:sz w:val="28"/>
          <w:szCs w:val="28"/>
          <w:lang w:val="kk-KZ"/>
        </w:rPr>
        <w:tab/>
      </w:r>
      <w:r w:rsidRPr="009429CC">
        <w:rPr>
          <w:rFonts w:ascii="Times New Roman" w:hAnsi="Times New Roman"/>
          <w:sz w:val="28"/>
          <w:szCs w:val="28"/>
          <w:lang w:val="kk-KZ"/>
        </w:rPr>
        <w:tab/>
      </w:r>
      <w:r w:rsidRPr="009429CC">
        <w:rPr>
          <w:rFonts w:ascii="Times New Roman" w:hAnsi="Times New Roman"/>
          <w:sz w:val="28"/>
          <w:szCs w:val="28"/>
          <w:lang w:val="kk-KZ"/>
        </w:rPr>
        <w:tab/>
      </w:r>
      <w:r w:rsidRPr="009429CC">
        <w:rPr>
          <w:rFonts w:ascii="Times New Roman" w:hAnsi="Times New Roman"/>
          <w:sz w:val="28"/>
          <w:szCs w:val="28"/>
          <w:lang w:val="kk-KZ"/>
        </w:rPr>
        <w:tab/>
      </w:r>
      <w:r w:rsidRPr="009429CC">
        <w:rPr>
          <w:rFonts w:ascii="Times New Roman" w:hAnsi="Times New Roman"/>
          <w:sz w:val="28"/>
          <w:szCs w:val="28"/>
          <w:lang w:val="kk-KZ"/>
        </w:rPr>
        <w:tab/>
        <w:t>Хуаныш Р.</w:t>
      </w:r>
    </w:p>
    <w:p w:rsidR="00766C52" w:rsidRPr="009429CC" w:rsidRDefault="00766C52" w:rsidP="009429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9429CC">
        <w:rPr>
          <w:rFonts w:ascii="Times New Roman" w:hAnsi="Times New Roman"/>
          <w:sz w:val="28"/>
          <w:szCs w:val="28"/>
          <w:lang w:val="kk-KZ"/>
        </w:rPr>
        <w:t>Подготовил:</w:t>
      </w:r>
    </w:p>
    <w:p w:rsidR="00766C52" w:rsidRPr="009429CC" w:rsidRDefault="00766C52" w:rsidP="009429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9429CC">
        <w:rPr>
          <w:rFonts w:ascii="Times New Roman" w:hAnsi="Times New Roman"/>
          <w:sz w:val="28"/>
          <w:szCs w:val="28"/>
          <w:lang w:val="kk-KZ"/>
        </w:rPr>
        <w:t>Мастер п/о 1 категории</w:t>
      </w:r>
      <w:r w:rsidRPr="009429CC">
        <w:rPr>
          <w:rFonts w:ascii="Times New Roman" w:hAnsi="Times New Roman"/>
          <w:sz w:val="28"/>
          <w:szCs w:val="28"/>
          <w:lang w:val="kk-KZ"/>
        </w:rPr>
        <w:tab/>
      </w:r>
      <w:r w:rsidRPr="009429CC">
        <w:rPr>
          <w:rFonts w:ascii="Times New Roman" w:hAnsi="Times New Roman"/>
          <w:sz w:val="28"/>
          <w:szCs w:val="28"/>
          <w:lang w:val="kk-KZ"/>
        </w:rPr>
        <w:tab/>
      </w:r>
      <w:r w:rsidRPr="009429CC">
        <w:rPr>
          <w:rFonts w:ascii="Times New Roman" w:hAnsi="Times New Roman"/>
          <w:sz w:val="28"/>
          <w:szCs w:val="28"/>
          <w:lang w:val="kk-KZ"/>
        </w:rPr>
        <w:tab/>
      </w:r>
      <w:r w:rsidRPr="009429CC">
        <w:rPr>
          <w:rFonts w:ascii="Times New Roman" w:hAnsi="Times New Roman"/>
          <w:sz w:val="28"/>
          <w:szCs w:val="28"/>
          <w:lang w:val="kk-KZ"/>
        </w:rPr>
        <w:tab/>
      </w:r>
      <w:r w:rsidRPr="009429CC">
        <w:rPr>
          <w:rFonts w:ascii="Times New Roman" w:hAnsi="Times New Roman"/>
          <w:sz w:val="28"/>
          <w:szCs w:val="28"/>
          <w:lang w:val="kk-KZ"/>
        </w:rPr>
        <w:tab/>
        <w:t>Серикова А. К.</w:t>
      </w:r>
    </w:p>
    <w:p w:rsidR="00766C52" w:rsidRPr="009429CC" w:rsidRDefault="00766C52" w:rsidP="009429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66C52" w:rsidRPr="009429CC" w:rsidRDefault="00766C52" w:rsidP="009429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66C52" w:rsidRPr="009429CC" w:rsidRDefault="00766C52" w:rsidP="009429CC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9429CC">
        <w:rPr>
          <w:rFonts w:ascii="Times New Roman" w:hAnsi="Times New Roman"/>
          <w:sz w:val="28"/>
          <w:szCs w:val="28"/>
          <w:lang w:val="kk-KZ"/>
        </w:rPr>
        <w:br w:type="page"/>
      </w:r>
    </w:p>
    <w:p w:rsidR="00766C52" w:rsidRPr="009429CC" w:rsidRDefault="00766C52" w:rsidP="009429CC">
      <w:pPr>
        <w:spacing w:after="0" w:line="240" w:lineRule="auto"/>
        <w:jc w:val="both"/>
        <w:rPr>
          <w:rFonts w:ascii="Times New Roman" w:hAnsi="Times New Roman"/>
          <w:color w:val="504543"/>
          <w:sz w:val="28"/>
          <w:szCs w:val="28"/>
          <w:shd w:val="clear" w:color="auto" w:fill="FFFFFF"/>
          <w:lang w:val="kk-KZ"/>
        </w:rPr>
      </w:pPr>
      <w:r w:rsidRPr="009429CC">
        <w:rPr>
          <w:rFonts w:ascii="Times New Roman" w:hAnsi="Times New Roman"/>
          <w:color w:val="504543"/>
          <w:sz w:val="28"/>
          <w:szCs w:val="28"/>
          <w:shd w:val="clear" w:color="auto" w:fill="FFFFFF"/>
          <w:lang w:val="kk-KZ"/>
        </w:rPr>
        <w:t>Ведущий 1:</w:t>
      </w:r>
    </w:p>
    <w:p w:rsidR="00766C52" w:rsidRPr="009429CC" w:rsidRDefault="00766C52" w:rsidP="009429CC">
      <w:pPr>
        <w:spacing w:after="0" w:line="240" w:lineRule="auto"/>
        <w:jc w:val="both"/>
        <w:rPr>
          <w:rFonts w:ascii="Times New Roman" w:hAnsi="Times New Roman"/>
          <w:color w:val="504543"/>
          <w:sz w:val="28"/>
          <w:szCs w:val="28"/>
          <w:shd w:val="clear" w:color="auto" w:fill="FFFFFF"/>
        </w:rPr>
      </w:pPr>
      <w:r w:rsidRPr="009429CC">
        <w:rPr>
          <w:rFonts w:ascii="Times New Roman" w:hAnsi="Times New Roman"/>
          <w:color w:val="504543"/>
          <w:sz w:val="28"/>
          <w:szCs w:val="28"/>
          <w:shd w:val="clear" w:color="auto" w:fill="FFFFFF"/>
        </w:rPr>
        <w:t>Кто не любит ароматные бисквитные пирожные, пропитанные ромом? Или многослойный бисквитный торт с хитромудрым кремом и фруктами? А теперь представьте себе все это, только в мини-формате. Это и есть кейк-попсы! Они были созданы для веселья: собственного и окружающих. И очень хочется рассказать историю их создания: веселую, непринужденную и вдохновляющую.</w:t>
      </w:r>
    </w:p>
    <w:p w:rsidR="00766C52" w:rsidRPr="009429CC" w:rsidRDefault="00766C52" w:rsidP="009429CC">
      <w:pPr>
        <w:spacing w:after="0" w:line="240" w:lineRule="auto"/>
        <w:jc w:val="both"/>
        <w:rPr>
          <w:rFonts w:ascii="Times New Roman" w:hAnsi="Times New Roman"/>
          <w:color w:val="504543"/>
          <w:sz w:val="28"/>
          <w:szCs w:val="28"/>
          <w:shd w:val="clear" w:color="auto" w:fill="FFFFFF"/>
          <w:lang w:val="kk-KZ"/>
        </w:rPr>
      </w:pPr>
      <w:r w:rsidRPr="009429CC">
        <w:rPr>
          <w:rFonts w:ascii="Times New Roman" w:hAnsi="Times New Roman"/>
          <w:color w:val="504543"/>
          <w:sz w:val="28"/>
          <w:szCs w:val="28"/>
          <w:shd w:val="clear" w:color="auto" w:fill="FFFFFF"/>
          <w:lang w:val="kk-KZ"/>
        </w:rPr>
        <w:t>Ведущий 2:</w:t>
      </w:r>
    </w:p>
    <w:p w:rsidR="00766C52" w:rsidRPr="009429CC" w:rsidRDefault="00766C52" w:rsidP="009429CC">
      <w:pPr>
        <w:spacing w:after="0" w:line="240" w:lineRule="auto"/>
        <w:jc w:val="both"/>
        <w:rPr>
          <w:rFonts w:ascii="Times New Roman" w:hAnsi="Times New Roman"/>
          <w:color w:val="504543"/>
          <w:sz w:val="28"/>
          <w:szCs w:val="28"/>
          <w:shd w:val="clear" w:color="auto" w:fill="FFFFFF"/>
          <w:lang w:val="kk-KZ"/>
        </w:rPr>
      </w:pPr>
    </w:p>
    <w:p w:rsidR="00766C52" w:rsidRPr="009429CC" w:rsidRDefault="00766C52" w:rsidP="009429CC">
      <w:pPr>
        <w:shd w:val="clear" w:color="auto" w:fill="FFFFFF"/>
        <w:spacing w:after="0" w:line="240" w:lineRule="auto"/>
        <w:jc w:val="center"/>
        <w:outlineLvl w:val="3"/>
        <w:rPr>
          <w:rFonts w:ascii="Times New Roman" w:hAnsi="Times New Roman"/>
          <w:color w:val="4E271D"/>
          <w:sz w:val="28"/>
          <w:szCs w:val="28"/>
          <w:lang w:eastAsia="ru-RU"/>
        </w:rPr>
      </w:pPr>
      <w:r w:rsidRPr="009429CC">
        <w:rPr>
          <w:rFonts w:ascii="Times New Roman" w:hAnsi="Times New Roman"/>
          <w:b/>
          <w:bCs/>
          <w:color w:val="4E271D"/>
          <w:sz w:val="28"/>
          <w:szCs w:val="28"/>
          <w:lang w:eastAsia="ru-RU"/>
        </w:rPr>
        <w:t>Что такое кейк-попс</w:t>
      </w:r>
    </w:p>
    <w:p w:rsidR="00766C52" w:rsidRPr="009429CC" w:rsidRDefault="00766C52" w:rsidP="009429C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429CC">
        <w:rPr>
          <w:rFonts w:ascii="Times New Roman" w:hAnsi="Times New Roman"/>
          <w:b/>
          <w:bCs/>
          <w:color w:val="504543"/>
          <w:sz w:val="28"/>
          <w:szCs w:val="28"/>
          <w:shd w:val="clear" w:color="auto" w:fill="FFFFFF"/>
          <w:lang w:eastAsia="ru-RU"/>
        </w:rPr>
        <w:t>Кейк-попс </w:t>
      </w:r>
      <w:r w:rsidRPr="009429CC">
        <w:rPr>
          <w:rFonts w:ascii="Times New Roman" w:hAnsi="Times New Roman"/>
          <w:color w:val="504543"/>
          <w:sz w:val="28"/>
          <w:szCs w:val="28"/>
          <w:shd w:val="clear" w:color="auto" w:fill="FFFFFF"/>
          <w:lang w:eastAsia="ru-RU"/>
        </w:rPr>
        <w:t>– американский десерт. Это бисквитное пирожное, в котором бисквит смешивают с кремом. Потом всю эту массу хорошенько разминают и скатывают в шарики или любую другую форму. Затем шарик помещают на палочку и окунают в растопленный шоколад, помадку или любую другую глазурь. Когда глазурь немного загустеет, кейк-попсы украшают узорами из королевской или сахарной глазури, покрывают различными присыпками, добавляют декор из мастики… Вы только представьте себе, что можно сделать на основе этих скромных шариков!</w:t>
      </w:r>
    </w:p>
    <w:p w:rsidR="00766C52" w:rsidRPr="009429CC" w:rsidRDefault="00766C52" w:rsidP="009429CC">
      <w:pPr>
        <w:shd w:val="clear" w:color="auto" w:fill="FFFFFF"/>
        <w:spacing w:after="0" w:line="240" w:lineRule="auto"/>
        <w:rPr>
          <w:rFonts w:ascii="Times New Roman" w:hAnsi="Times New Roman"/>
          <w:color w:val="504543"/>
          <w:sz w:val="28"/>
          <w:szCs w:val="28"/>
          <w:lang w:eastAsia="ru-RU"/>
        </w:rPr>
      </w:pPr>
      <w:r w:rsidRPr="009429CC">
        <w:rPr>
          <w:rFonts w:ascii="Times New Roman" w:hAnsi="Times New Roman"/>
          <w:b/>
          <w:bCs/>
          <w:color w:val="504543"/>
          <w:sz w:val="28"/>
          <w:szCs w:val="28"/>
          <w:lang w:eastAsia="ru-RU"/>
        </w:rPr>
        <w:t>Варианты кейк-попсов: </w:t>
      </w:r>
      <w:r w:rsidRPr="009429CC">
        <w:rPr>
          <w:rFonts w:ascii="Times New Roman" w:hAnsi="Times New Roman"/>
          <w:color w:val="504543"/>
          <w:sz w:val="28"/>
          <w:szCs w:val="28"/>
          <w:lang w:eastAsia="ru-RU"/>
        </w:rPr>
        <w:t>капкейк-попсы, кейк-боллы, торт-на-палочке, капкейк-байты.</w:t>
      </w:r>
    </w:p>
    <w:p w:rsidR="00766C52" w:rsidRPr="009429CC" w:rsidRDefault="00766C52" w:rsidP="009429CC">
      <w:pPr>
        <w:shd w:val="clear" w:color="auto" w:fill="FFFFFF"/>
        <w:spacing w:after="0" w:line="240" w:lineRule="auto"/>
        <w:rPr>
          <w:rStyle w:val="Hyperlink"/>
          <w:rFonts w:ascii="Times New Roman" w:hAnsi="Times New Roman"/>
          <w:color w:val="FF5EAF"/>
          <w:sz w:val="28"/>
          <w:szCs w:val="28"/>
          <w:bdr w:val="single" w:sz="6" w:space="0" w:color="E5E5E5" w:frame="1"/>
        </w:rPr>
      </w:pPr>
      <w:r w:rsidRPr="009429CC">
        <w:rPr>
          <w:rFonts w:ascii="Times New Roman" w:hAnsi="Times New Roman"/>
          <w:color w:val="242424"/>
          <w:sz w:val="28"/>
          <w:szCs w:val="28"/>
        </w:rPr>
        <w:fldChar w:fldCharType="begin"/>
      </w:r>
      <w:r w:rsidRPr="009429CC">
        <w:rPr>
          <w:rFonts w:ascii="Times New Roman" w:hAnsi="Times New Roman"/>
          <w:color w:val="242424"/>
          <w:sz w:val="28"/>
          <w:szCs w:val="28"/>
        </w:rPr>
        <w:instrText xml:space="preserve"> HYPERLINK "https://tortomaster.ru/catalog/mixie/" </w:instrText>
      </w:r>
      <w:r w:rsidRPr="00CC5D40">
        <w:rPr>
          <w:rFonts w:ascii="Times New Roman" w:hAnsi="Times New Roman"/>
          <w:color w:val="242424"/>
          <w:sz w:val="28"/>
          <w:szCs w:val="28"/>
        </w:rPr>
      </w:r>
      <w:r w:rsidRPr="009429CC">
        <w:rPr>
          <w:rFonts w:ascii="Times New Roman" w:hAnsi="Times New Roman"/>
          <w:color w:val="242424"/>
          <w:sz w:val="28"/>
          <w:szCs w:val="28"/>
        </w:rPr>
        <w:fldChar w:fldCharType="separate"/>
      </w:r>
    </w:p>
    <w:p w:rsidR="00766C52" w:rsidRPr="009429CC" w:rsidRDefault="00766C52" w:rsidP="009429CC">
      <w:pPr>
        <w:shd w:val="clear" w:color="auto" w:fill="FFFFFF"/>
        <w:spacing w:after="0" w:line="240" w:lineRule="auto"/>
        <w:rPr>
          <w:rFonts w:ascii="Times New Roman" w:hAnsi="Times New Roman"/>
          <w:color w:val="787878"/>
          <w:sz w:val="28"/>
          <w:szCs w:val="28"/>
        </w:rPr>
      </w:pPr>
      <w:r w:rsidRPr="009429CC">
        <w:rPr>
          <w:rFonts w:ascii="Times New Roman" w:hAnsi="Times New Roman"/>
          <w:color w:val="242424"/>
          <w:sz w:val="28"/>
          <w:szCs w:val="28"/>
        </w:rPr>
        <w:fldChar w:fldCharType="end"/>
      </w:r>
      <w:r w:rsidRPr="009429CC">
        <w:rPr>
          <w:rFonts w:ascii="Times New Roman" w:hAnsi="Times New Roman"/>
          <w:color w:val="504543"/>
          <w:sz w:val="28"/>
          <w:szCs w:val="28"/>
          <w:shd w:val="clear" w:color="auto" w:fill="FFFFFF"/>
          <w:lang w:val="kk-KZ"/>
        </w:rPr>
        <w:t xml:space="preserve"> Ведущий 1:</w:t>
      </w:r>
    </w:p>
    <w:p w:rsidR="00766C52" w:rsidRPr="009429CC" w:rsidRDefault="00766C52" w:rsidP="009429CC">
      <w:pPr>
        <w:pStyle w:val="Heading1"/>
        <w:spacing w:before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9429CC">
        <w:rPr>
          <w:rFonts w:ascii="Times New Roman" w:hAnsi="Times New Roman"/>
          <w:b/>
          <w:bCs/>
          <w:color w:val="000000"/>
          <w:sz w:val="28"/>
          <w:szCs w:val="28"/>
        </w:rPr>
        <w:t>Кейк-попсы</w:t>
      </w:r>
    </w:p>
    <w:p w:rsidR="00766C52" w:rsidRDefault="00766C52" w:rsidP="009429CC">
      <w:pPr>
        <w:spacing w:after="0" w:line="240" w:lineRule="auto"/>
        <w:rPr>
          <w:rFonts w:ascii="Times New Roman" w:hAnsi="Times New Roman"/>
          <w:color w:val="242424"/>
          <w:sz w:val="28"/>
          <w:szCs w:val="28"/>
        </w:rPr>
      </w:pPr>
      <w:r w:rsidRPr="009429CC">
        <w:rPr>
          <w:rFonts w:ascii="Times New Roman" w:hAnsi="Times New Roman"/>
          <w:color w:val="242424"/>
          <w:sz w:val="28"/>
          <w:szCs w:val="28"/>
        </w:rPr>
        <w:t>Десерт, который невозможно не любить. Десерт, который нравится всем без исключения, но особенно детям. Тот самый, про который хочется говорить «cute». Тот, который разбавит любой сладкий стол своей игривостью и подачей. Несложный в приготовлении, но требующий немного сноровки. Кейк-попс.</w:t>
      </w:r>
      <w:r w:rsidRPr="009429CC">
        <w:rPr>
          <w:rFonts w:ascii="Times New Roman" w:hAnsi="Times New Roman"/>
          <w:color w:val="242424"/>
          <w:sz w:val="28"/>
          <w:szCs w:val="28"/>
        </w:rPr>
        <w:br/>
        <w:t>Кейк-попс -  довольно молодой десерт. В своей форме он появился лишь в 2008 году, благодаря изобретательной Энджи Дадли. Именно она предложила идею небольшого пирожного на палочке, политого глазурью. С тех пор кейк-попс один из кондитерских бестселлеров. Дословно с английского cakepops переводится как «тортик на палочке» и представляет из себя аналог всем известной советской «картошки» под слоем шоколадной глазури. Кейк-попс, пожалуй, один из самых простых десертов. Его может приготовить даже ребёнок. Но для того, чтобы сделать кейк-попс идеальным понадобится слегка больше знаний и умений. Разберёмся поподробнее.</w:t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6E5858">
        <w:rPr>
          <w:noProof/>
          <w:lang w:eastAsia="ru-RU"/>
        </w:rPr>
        <w:pict>
          <v:shape id="Рисунок 48" o:spid="_x0000_i1026" type="#_x0000_t75" alt="Самый подробный мастер-класс по кейк-попсам" style="width:155.25pt;height:155.25pt;visibility:visible">
            <v:imagedata r:id="rId6" o:title=""/>
          </v:shape>
        </w:pict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</w:p>
    <w:p w:rsidR="00766C52" w:rsidRPr="009429CC" w:rsidRDefault="00766C52" w:rsidP="009429CC">
      <w:pPr>
        <w:spacing w:after="0" w:line="240" w:lineRule="auto"/>
        <w:rPr>
          <w:rFonts w:ascii="Times New Roman" w:hAnsi="Times New Roman"/>
          <w:color w:val="242424"/>
          <w:sz w:val="28"/>
          <w:szCs w:val="28"/>
        </w:rPr>
      </w:pPr>
      <w:r>
        <w:rPr>
          <w:rFonts w:ascii="Times New Roman" w:hAnsi="Times New Roman"/>
          <w:color w:val="242424"/>
          <w:sz w:val="28"/>
          <w:szCs w:val="28"/>
          <w:lang w:val="kk-KZ"/>
        </w:rPr>
        <w:t>Ведущий 2:</w:t>
      </w:r>
      <w:r w:rsidRPr="009429CC">
        <w:rPr>
          <w:rFonts w:ascii="Times New Roman" w:hAnsi="Times New Roman"/>
          <w:color w:val="242424"/>
          <w:sz w:val="28"/>
          <w:szCs w:val="28"/>
        </w:rPr>
        <w:br/>
        <w:t>Для приготовления кейк-попсов вам понадобиться:</w:t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  <w:t>    •    любой бисквит;</w:t>
      </w:r>
      <w:r w:rsidRPr="009429CC">
        <w:rPr>
          <w:rFonts w:ascii="Times New Roman" w:hAnsi="Times New Roman"/>
          <w:color w:val="242424"/>
          <w:sz w:val="28"/>
          <w:szCs w:val="28"/>
        </w:rPr>
        <w:br/>
        <w:t>    •    готовый крем на основе маскарпоне или крем-чиза;</w:t>
      </w:r>
      <w:r w:rsidRPr="009429CC">
        <w:rPr>
          <w:rFonts w:ascii="Times New Roman" w:hAnsi="Times New Roman"/>
          <w:color w:val="242424"/>
          <w:sz w:val="28"/>
          <w:szCs w:val="28"/>
        </w:rPr>
        <w:br/>
        <w:t>    •    шоколадная глазурь;</w:t>
      </w:r>
      <w:r w:rsidRPr="009429CC">
        <w:rPr>
          <w:rFonts w:ascii="Times New Roman" w:hAnsi="Times New Roman"/>
          <w:color w:val="242424"/>
          <w:sz w:val="28"/>
          <w:szCs w:val="28"/>
        </w:rPr>
        <w:br/>
        <w:t>    •    жирорастворимые красители;</w:t>
      </w:r>
      <w:r w:rsidRPr="009429CC">
        <w:rPr>
          <w:rFonts w:ascii="Times New Roman" w:hAnsi="Times New Roman"/>
          <w:color w:val="242424"/>
          <w:sz w:val="28"/>
          <w:szCs w:val="28"/>
        </w:rPr>
        <w:br/>
        <w:t>    •    бумажные или деревянные трубочки.</w:t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  <w:t>Первым шагом на пути к отличному кейк-попсу будет основа. Для основы вы можете взять любой (абсолютно любой) бисквит. Если ничего не приходит в голову, то вы можете воспользоваться любым бисквитом из предыдущей статьи про капкейки. Либо рецептом базового миндального бисквита:</w:t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  <w:t>    •    4 яйца;</w:t>
      </w:r>
      <w:r w:rsidRPr="009429CC">
        <w:rPr>
          <w:rFonts w:ascii="Times New Roman" w:hAnsi="Times New Roman"/>
          <w:color w:val="242424"/>
          <w:sz w:val="28"/>
          <w:szCs w:val="28"/>
        </w:rPr>
        <w:br/>
        <w:t>    •    120 гр. сахара;</w:t>
      </w:r>
      <w:r w:rsidRPr="009429CC">
        <w:rPr>
          <w:rFonts w:ascii="Times New Roman" w:hAnsi="Times New Roman"/>
          <w:color w:val="242424"/>
          <w:sz w:val="28"/>
          <w:szCs w:val="28"/>
        </w:rPr>
        <w:br/>
        <w:t>    •    60 гр. муки;</w:t>
      </w:r>
      <w:r w:rsidRPr="009429CC">
        <w:rPr>
          <w:rFonts w:ascii="Times New Roman" w:hAnsi="Times New Roman"/>
          <w:color w:val="242424"/>
          <w:sz w:val="28"/>
          <w:szCs w:val="28"/>
        </w:rPr>
        <w:br/>
        <w:t>    •    60 гр. миндальной муки.</w:t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  <w:t> Яйца разделим на желтки и белки. Половину сахара добавим к желткам, взобьём миксером до светлой кремовой текстуры. Сухими  обезжиренными венчиками взбиваем белок на средней скорости. Когда масса превратится в объёмную пену, всыпем оставшийся сахар небольшими порциями и продолжим взбивать. Продолжаем взбивать белок до устойчивых пик. После того, как желтковая и белковая массы готовы, обьеденим их, аккуратно перемешав силиконовой лопаткой. Добавим в смесь сухие ингредиенты (миндальную и пшеничную муку) и замесим лёгкое однородное тесто для бисквита. Готовое тесто можно выпечь на противне, застеленном пергаментом или силиконовым ковриком. Просто перекладываем бисквит на противень и разравниваем его лопаточкой. Выпекаем при температуре 200 градусов около 5 минут.</w:t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  <w:t>Готовый, остывший бисквит отправляем в кухонный комбайн и перемалываем в крошку. Добавляем к бисквитной крошке крем. Крем может быть также абсолютно любым: ганаш, сливочный, сырный... Рецепты базовых кремов вы можете найти в предыдущей статье про крема для капкейков. Помимо крема в массу для кейк-попса можно добавить любой подходящий ароматизатор и краситель. Мы выбрали ароматизатор со вкусом винограда «Изабелла» и добавили несколько капель фиолетового гелевого красителя.</w:t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92814">
        <w:rPr>
          <w:rFonts w:ascii="Times New Roman" w:hAnsi="Times New Roman"/>
          <w:noProof/>
          <w:color w:val="242424"/>
          <w:sz w:val="28"/>
          <w:szCs w:val="28"/>
          <w:lang w:eastAsia="ru-RU"/>
        </w:rPr>
        <w:pict>
          <v:shape id="Рисунок 19" o:spid="_x0000_i1027" type="#_x0000_t75" style="width:225.75pt;height:225.75pt;visibility:visible">
            <v:imagedata r:id="rId7" o:title=""/>
          </v:shape>
        </w:pict>
      </w:r>
      <w:r w:rsidRPr="009429CC">
        <w:rPr>
          <w:rFonts w:ascii="Times New Roman" w:hAnsi="Times New Roman"/>
          <w:color w:val="242424"/>
          <w:sz w:val="28"/>
          <w:szCs w:val="28"/>
        </w:rPr>
        <w:br/>
        <w:t>При приготовлении бисквитной массы для кейк-попсов особое внимание нужно уделить её консистенции. В зависимости от выбранного бисквита вам может понадобится различное количество крема. Чаще всего соотношение бисквитной крошки и крема равно 1:1. То есть, если мы взяли 100 гр. бисквитной крошки нам понадобится около 100 гр. готового крема. Как же узнать, готова ли масса для дальнейшей работы? Проверить это очень просто: скатайте небольшой шарик и надавите на него. Если вы увидите, что на поверхности образовалась трещинка, значит вам нужно добавить еще немного крема. Если поверхность осталась ровной, и при этом бисквитная масса эластичная, но не жидкая, она хорошо держит любую форму, то можно преступать к следующему шагу.</w:t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92814">
        <w:rPr>
          <w:rFonts w:ascii="Times New Roman" w:hAnsi="Times New Roman"/>
          <w:noProof/>
          <w:color w:val="242424"/>
          <w:sz w:val="28"/>
          <w:szCs w:val="28"/>
          <w:lang w:eastAsia="ru-RU"/>
        </w:rPr>
        <w:pict>
          <v:shape id="Рисунок 18" o:spid="_x0000_i1028" type="#_x0000_t75" style="width:204.75pt;height:204.75pt;visibility:visible">
            <v:imagedata r:id="rId8" o:title=""/>
          </v:shape>
        </w:pict>
      </w:r>
      <w:r w:rsidRPr="009429CC">
        <w:rPr>
          <w:rFonts w:ascii="Times New Roman" w:hAnsi="Times New Roman"/>
          <w:color w:val="242424"/>
          <w:sz w:val="28"/>
          <w:szCs w:val="28"/>
        </w:rPr>
        <w:br/>
        <w:t>Из готовой бисквитной массы нам нужно сформировать шарики. Вес каждого шарика около 30-35 гр. Скатаем равные по весу кусочки массы и выложим на ровную поверхность. Растопим небольшое количество шоколадной глазури, окунем в неё кончик палочки и поместим в каждый кейк-попс. Не стоит слишком усердствовать и протыкать заготовки для попсов насквозь. Нам всего лишь нужно закрепить шарики на палочке для дальнейшей работы. Уберём заготовки в холодильник примерно на 15 минут.</w:t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92814">
        <w:rPr>
          <w:rFonts w:ascii="Times New Roman" w:hAnsi="Times New Roman"/>
          <w:noProof/>
          <w:color w:val="242424"/>
          <w:sz w:val="28"/>
          <w:szCs w:val="28"/>
          <w:lang w:eastAsia="ru-RU"/>
        </w:rPr>
        <w:pict>
          <v:shape id="Рисунок 17" o:spid="_x0000_i1029" type="#_x0000_t75" style="width:204.75pt;height:204.75pt;visibility:visible">
            <v:imagedata r:id="rId9" o:title=""/>
          </v:shape>
        </w:pict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b/>
          <w:bCs/>
          <w:color w:val="242424"/>
          <w:sz w:val="28"/>
          <w:szCs w:val="28"/>
        </w:rPr>
        <w:t>Внимание! Если вы переохладите заготовки, глазурь при покрытии может треснуть. Если же заготовки будут слишком тёплые и мягкие, они легко соскользнуть с палочек при глазировании.</w:t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92814">
        <w:rPr>
          <w:rFonts w:ascii="Times New Roman" w:hAnsi="Times New Roman"/>
          <w:noProof/>
          <w:color w:val="242424"/>
          <w:sz w:val="28"/>
          <w:szCs w:val="28"/>
          <w:lang w:eastAsia="ru-RU"/>
        </w:rPr>
        <w:pict>
          <v:shape id="Рисунок 16" o:spid="_x0000_i1030" type="#_x0000_t75" style="width:220.5pt;height:220.5pt;visibility:visible">
            <v:imagedata r:id="rId10" o:title=""/>
          </v:shape>
        </w:pict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  <w:t>Подготовим шоколад. Для кейк-попсов удобнее всего остановится на шоколадной глазури: её сложнее перегреть, она быстро застывает и ложится тонким, но уверенным слоем. Растопим белую шоколадную глазурь. Наш любимый способ: топить с помощью фена в импульсном режиме. Включаем горячий воздух интервалами 10-15 секунд, направляем на шоколадную глазурь, перемешиваем каждый раз после нагрева. Когда все кусочки хорошо растопились, шоколад стал текучим и однородным, добавим в него каплю жирорастворимого красителя и перемешаем. Даже не пробуйте добавлять в шоколад обычный краситель без соответствующей пометки «oil» или «chocolate». Элементарная химия: вода и жир не лучшие друзья. Так или иначе любой шоколад и продукт, содержащий какао-МАСЛО, не может ни при каких обстоятельствах смешиваться с жидким или гелевым красителем, в составе которых содержится вода.</w:t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92814">
        <w:rPr>
          <w:rFonts w:ascii="Times New Roman" w:hAnsi="Times New Roman"/>
          <w:noProof/>
          <w:color w:val="242424"/>
          <w:sz w:val="28"/>
          <w:szCs w:val="28"/>
          <w:lang w:eastAsia="ru-RU"/>
        </w:rPr>
        <w:pict>
          <v:shape id="Рисунок 15" o:spid="_x0000_i1031" type="#_x0000_t75" style="width:220.5pt;height:220.5pt;visibility:visible">
            <v:imagedata r:id="rId11" o:title=""/>
          </v:shape>
        </w:pict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  <w:t>Если вы устали от однородного цвета и хотите чего-нибудь новенького, то можно не размешивать краситель в шоколаде до равномерного оттенка, а лишь сделать лёгкие цветовые разводы. Мы остановили свой выбор на красителе для шоколада FoodColours оттенка «CarmineRed», окрасили основную массу шоколада в лёгкий розовый оттенок и добавили ещё несколько ярких капель.</w:t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92814">
        <w:rPr>
          <w:rFonts w:ascii="Times New Roman" w:hAnsi="Times New Roman"/>
          <w:noProof/>
          <w:color w:val="242424"/>
          <w:sz w:val="28"/>
          <w:szCs w:val="28"/>
          <w:lang w:eastAsia="ru-RU"/>
        </w:rPr>
        <w:pict>
          <v:shape id="Рисунок 14" o:spid="_x0000_i1032" type="#_x0000_t75" style="width:220.5pt;height:220.5pt;visibility:visible">
            <v:imagedata r:id="rId12" o:title=""/>
          </v:shape>
        </w:pict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  <w:t>Достанем из холодильника заготовки для кейк-попсов. Подготовим стакан с сахаром,— в него мы будем устанавливать ещё не застывшие попсы. Погружаем заготовку в растопленный, жидкий шоколад. Окунаем полностью, не должно остаться ни одной непокрытой части. Держим палочку под углом в 45 градусов и медленно и непрерывно поворачиваем её до тех пор, пока лишний шоколад не стечёт. Шоколад должен стекать именно у основания десерта, только так вы сможете добиться ровной, гладкой поверхности.</w:t>
      </w:r>
      <w:r w:rsidRPr="009429CC">
        <w:rPr>
          <w:rFonts w:ascii="Times New Roman" w:hAnsi="Times New Roman"/>
          <w:color w:val="242424"/>
          <w:sz w:val="28"/>
          <w:szCs w:val="28"/>
        </w:rPr>
        <w:br/>
        <w:t>Устанавливаем кейк-попс в стакан с сахаром или в специализированную подставку и оставляем до застывания. Через 5-7 минут, когда шоколадная глазурь станет твёрдой и прочной, кейк-попсы готовы.</w:t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92814">
        <w:rPr>
          <w:rFonts w:ascii="Times New Roman" w:hAnsi="Times New Roman"/>
          <w:noProof/>
          <w:color w:val="242424"/>
          <w:sz w:val="28"/>
          <w:szCs w:val="28"/>
          <w:lang w:eastAsia="ru-RU"/>
        </w:rPr>
        <w:pict>
          <v:shape id="Рисунок 13" o:spid="_x0000_i1033" type="#_x0000_t75" style="width:241.5pt;height:241.5pt;visibility:visible">
            <v:imagedata r:id="rId13" o:title=""/>
          </v:shape>
        </w:pict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  <w:t>И если вы все ещё размышляете на тему,— стоить ли готовить кейк-попсы или нет, то бонусом соблазним вас аппетитным разрезом. Сочный, мягкий бисквит, тонкий слой шоколада… и прочь все раздумья!</w:t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  <w:r w:rsidRPr="009429CC">
        <w:rPr>
          <w:rFonts w:ascii="Times New Roman" w:hAnsi="Times New Roman"/>
          <w:color w:val="242424"/>
          <w:sz w:val="28"/>
          <w:szCs w:val="28"/>
        </w:rPr>
        <w:br/>
      </w:r>
    </w:p>
    <w:p w:rsidR="00766C52" w:rsidRPr="009429CC" w:rsidRDefault="00766C52" w:rsidP="009429CC">
      <w:pPr>
        <w:spacing w:after="0" w:line="240" w:lineRule="auto"/>
        <w:rPr>
          <w:rFonts w:ascii="Times New Roman" w:hAnsi="Times New Roman"/>
          <w:color w:val="242424"/>
          <w:sz w:val="28"/>
          <w:szCs w:val="28"/>
        </w:rPr>
      </w:pPr>
    </w:p>
    <w:sectPr w:rsidR="00766C52" w:rsidRPr="009429CC" w:rsidSect="00C01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721FC"/>
    <w:multiLevelType w:val="multilevel"/>
    <w:tmpl w:val="FAE4C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10082C"/>
    <w:multiLevelType w:val="multilevel"/>
    <w:tmpl w:val="702CE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C53ED4"/>
    <w:multiLevelType w:val="multilevel"/>
    <w:tmpl w:val="0164D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CA5279"/>
    <w:multiLevelType w:val="multilevel"/>
    <w:tmpl w:val="4B3E2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A12534"/>
    <w:multiLevelType w:val="multilevel"/>
    <w:tmpl w:val="ED6CC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1D0BAA"/>
    <w:multiLevelType w:val="multilevel"/>
    <w:tmpl w:val="67CC6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6A2E55"/>
    <w:multiLevelType w:val="multilevel"/>
    <w:tmpl w:val="3CC6E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6E12"/>
    <w:rsid w:val="004F0C60"/>
    <w:rsid w:val="006E5858"/>
    <w:rsid w:val="0071163D"/>
    <w:rsid w:val="00756E12"/>
    <w:rsid w:val="00766C52"/>
    <w:rsid w:val="009429CC"/>
    <w:rsid w:val="00992814"/>
    <w:rsid w:val="00C018EA"/>
    <w:rsid w:val="00C86153"/>
    <w:rsid w:val="00CC5D40"/>
    <w:rsid w:val="00EE5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18EA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429CC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429CC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paragraph" w:styleId="Heading4">
    <w:name w:val="heading 4"/>
    <w:basedOn w:val="Normal"/>
    <w:link w:val="Heading4Char"/>
    <w:uiPriority w:val="99"/>
    <w:qFormat/>
    <w:rsid w:val="009429C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429CC"/>
    <w:rPr>
      <w:rFonts w:ascii="Calibri Light" w:hAnsi="Calibri Light" w:cs="Times New Roman"/>
      <w:color w:val="2F5496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429CC"/>
    <w:rPr>
      <w:rFonts w:ascii="Calibri Light" w:hAnsi="Calibri Light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429CC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9429CC"/>
    <w:rPr>
      <w:rFonts w:cs="Times New Roman"/>
      <w:b/>
      <w:bCs/>
    </w:rPr>
  </w:style>
  <w:style w:type="paragraph" w:styleId="NormalWeb">
    <w:name w:val="Normal (Web)"/>
    <w:basedOn w:val="Normal"/>
    <w:uiPriority w:val="99"/>
    <w:semiHidden/>
    <w:rsid w:val="009429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rsid w:val="009429CC"/>
    <w:rPr>
      <w:rFonts w:cs="Times New Roman"/>
      <w:color w:val="0000FF"/>
      <w:u w:val="single"/>
    </w:rPr>
  </w:style>
  <w:style w:type="character" w:customStyle="1" w:styleId="basket-text">
    <w:name w:val="basket-text"/>
    <w:basedOn w:val="DefaultParagraphFont"/>
    <w:uiPriority w:val="99"/>
    <w:rsid w:val="009429CC"/>
    <w:rPr>
      <w:rFonts w:cs="Times New Roman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9429C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9429CC"/>
    <w:rPr>
      <w:rFonts w:ascii="Arial" w:hAnsi="Arial" w:cs="Arial"/>
      <w:vanish/>
      <w:sz w:val="16"/>
      <w:szCs w:val="16"/>
      <w:lang w:eastAsia="ru-RU"/>
    </w:rPr>
  </w:style>
  <w:style w:type="character" w:customStyle="1" w:styleId="search-form-input">
    <w:name w:val="search-form-input"/>
    <w:basedOn w:val="DefaultParagraphFont"/>
    <w:uiPriority w:val="99"/>
    <w:rsid w:val="009429CC"/>
    <w:rPr>
      <w:rFonts w:cs="Times New Roman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9429C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9429CC"/>
    <w:rPr>
      <w:rFonts w:ascii="Arial" w:hAnsi="Arial" w:cs="Arial"/>
      <w:vanish/>
      <w:sz w:val="16"/>
      <w:szCs w:val="16"/>
      <w:lang w:eastAsia="ru-RU"/>
    </w:rPr>
  </w:style>
  <w:style w:type="character" w:customStyle="1" w:styleId="menu-title">
    <w:name w:val="menu-title"/>
    <w:basedOn w:val="DefaultParagraphFont"/>
    <w:uiPriority w:val="99"/>
    <w:rsid w:val="009429CC"/>
    <w:rPr>
      <w:rFonts w:cs="Times New Roman"/>
    </w:rPr>
  </w:style>
  <w:style w:type="paragraph" w:customStyle="1" w:styleId="root-item">
    <w:name w:val="root-item"/>
    <w:basedOn w:val="Normal"/>
    <w:uiPriority w:val="99"/>
    <w:rsid w:val="009429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ale">
    <w:name w:val="sale"/>
    <w:basedOn w:val="Normal"/>
    <w:uiPriority w:val="99"/>
    <w:rsid w:val="009429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inted">
    <w:name w:val="pointed"/>
    <w:basedOn w:val="Normal"/>
    <w:uiPriority w:val="99"/>
    <w:rsid w:val="009429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lick-active">
    <w:name w:val="slick-active"/>
    <w:basedOn w:val="Normal"/>
    <w:uiPriority w:val="99"/>
    <w:rsid w:val="009429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inus">
    <w:name w:val="minus"/>
    <w:basedOn w:val="DefaultParagraphFont"/>
    <w:uiPriority w:val="99"/>
    <w:rsid w:val="009429CC"/>
    <w:rPr>
      <w:rFonts w:cs="Times New Roman"/>
    </w:rPr>
  </w:style>
  <w:style w:type="character" w:customStyle="1" w:styleId="plus">
    <w:name w:val="plus"/>
    <w:basedOn w:val="DefaultParagraphFont"/>
    <w:uiPriority w:val="99"/>
    <w:rsid w:val="009429CC"/>
    <w:rPr>
      <w:rFonts w:cs="Times New Roman"/>
    </w:rPr>
  </w:style>
  <w:style w:type="character" w:customStyle="1" w:styleId="price">
    <w:name w:val="price"/>
    <w:basedOn w:val="DefaultParagraphFont"/>
    <w:uiPriority w:val="99"/>
    <w:rsid w:val="009429CC"/>
    <w:rPr>
      <w:rFonts w:cs="Times New Roman"/>
    </w:rPr>
  </w:style>
  <w:style w:type="character" w:customStyle="1" w:styleId="rub">
    <w:name w:val="rub"/>
    <w:basedOn w:val="DefaultParagraphFont"/>
    <w:uiPriority w:val="99"/>
    <w:rsid w:val="009429CC"/>
    <w:rPr>
      <w:rFonts w:cs="Times New Roman"/>
    </w:rPr>
  </w:style>
  <w:style w:type="character" w:customStyle="1" w:styleId="b-share-btnwrap">
    <w:name w:val="b-share-btn__wrap"/>
    <w:basedOn w:val="DefaultParagraphFont"/>
    <w:uiPriority w:val="99"/>
    <w:rsid w:val="009429CC"/>
    <w:rPr>
      <w:rFonts w:cs="Times New Roman"/>
    </w:rPr>
  </w:style>
  <w:style w:type="character" w:customStyle="1" w:styleId="b-share-counter">
    <w:name w:val="b-share-counter"/>
    <w:basedOn w:val="DefaultParagraphFont"/>
    <w:uiPriority w:val="99"/>
    <w:rsid w:val="009429CC"/>
    <w:rPr>
      <w:rFonts w:cs="Times New Roman"/>
    </w:rPr>
  </w:style>
  <w:style w:type="paragraph" w:customStyle="1" w:styleId="catalogmob">
    <w:name w:val="catalogmob"/>
    <w:basedOn w:val="Normal"/>
    <w:uiPriority w:val="99"/>
    <w:rsid w:val="009429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466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66645">
          <w:marLeft w:val="0"/>
          <w:marRight w:val="0"/>
          <w:marTop w:val="10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6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46667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466683">
                  <w:marLeft w:val="0"/>
                  <w:marRight w:val="16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46670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6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34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6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46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46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34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46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6689">
                      <w:marLeft w:val="0"/>
                      <w:marRight w:val="1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667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3466712">
                      <w:marLeft w:val="0"/>
                      <w:marRight w:val="1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666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346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667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3466728">
                      <w:marLeft w:val="0"/>
                      <w:marRight w:val="1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666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3466696">
              <w:marLeft w:val="0"/>
              <w:marRight w:val="0"/>
              <w:marTop w:val="405"/>
              <w:marBottom w:val="0"/>
              <w:divBdr>
                <w:top w:val="single" w:sz="12" w:space="12" w:color="454B5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4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466705">
                      <w:marLeft w:val="0"/>
                      <w:marRight w:val="1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466723">
                      <w:marLeft w:val="0"/>
                      <w:marRight w:val="1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466726">
                      <w:marLeft w:val="0"/>
                      <w:marRight w:val="1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667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3466697">
              <w:marLeft w:val="0"/>
              <w:marRight w:val="0"/>
              <w:marTop w:val="405"/>
              <w:marBottom w:val="0"/>
              <w:divBdr>
                <w:top w:val="single" w:sz="12" w:space="12" w:color="454B5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4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46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346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46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66650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87346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4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46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4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6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466711">
                  <w:marLeft w:val="47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6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466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46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466659">
                                  <w:marLeft w:val="0"/>
                                  <w:marRight w:val="449"/>
                                  <w:marTop w:val="0"/>
                                  <w:marBottom w:val="3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6666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46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46665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46672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466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3466665">
                                  <w:marLeft w:val="0"/>
                                  <w:marRight w:val="449"/>
                                  <w:marTop w:val="0"/>
                                  <w:marBottom w:val="3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66642">
                                      <w:marLeft w:val="0"/>
                                      <w:marRight w:val="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46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46665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46667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3466702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466690">
                                  <w:marLeft w:val="0"/>
                                  <w:marRight w:val="449"/>
                                  <w:marTop w:val="0"/>
                                  <w:marBottom w:val="3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66719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466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46668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466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346669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3466699">
                                  <w:marLeft w:val="0"/>
                                  <w:marRight w:val="0"/>
                                  <w:marTop w:val="0"/>
                                  <w:marBottom w:val="3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6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46671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46672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3466693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466718">
                                      <w:marLeft w:val="0"/>
                                      <w:marRight w:val="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466704">
                                  <w:marLeft w:val="0"/>
                                  <w:marRight w:val="449"/>
                                  <w:marTop w:val="0"/>
                                  <w:marBottom w:val="3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66692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466717">
                                      <w:marLeft w:val="0"/>
                                      <w:marRight w:val="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4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46666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46673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3466736">
                                  <w:marLeft w:val="0"/>
                                  <w:marRight w:val="0"/>
                                  <w:marTop w:val="0"/>
                                  <w:marBottom w:val="3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6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46665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46667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466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346668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346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66686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46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46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6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466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34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6664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46666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46667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3466724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9</Pages>
  <Words>1161</Words>
  <Characters>6618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akmaral.kolbaeva@gmail.com</dc:creator>
  <cp:keywords/>
  <dc:description/>
  <cp:lastModifiedBy>ATK 5</cp:lastModifiedBy>
  <cp:revision>4</cp:revision>
  <cp:lastPrinted>2021-11-04T07:10:00Z</cp:lastPrinted>
  <dcterms:created xsi:type="dcterms:W3CDTF">2021-11-04T03:48:00Z</dcterms:created>
  <dcterms:modified xsi:type="dcterms:W3CDTF">2021-11-04T07:11:00Z</dcterms:modified>
</cp:coreProperties>
</file>