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09" w:right="0" w:firstLine="0"/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-362178</wp:posOffset>
            </wp:positionV>
            <wp:extent cx="7557516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lang="en-US" sz="7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78"/>
          <w:szCs w:val="78"/>
        </w:rPr>
        <w:t>Kffi@@@ffiffiffiffi</w:t>
      </w:r>
      <w:r>
        <w:rPr>
          <w:rFonts w:ascii="Times New Roman" w:hAnsi="Times New Roman" w:cs="Times New Roman"/>
          <w:sz w:val="78"/>
          <w:szCs w:val="7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7" w:after="0" w:line="280" w:lineRule="exact"/>
        <w:ind w:left="3003" w:right="-40" w:firstLine="489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160020</wp:posOffset>
            </wp:positionH>
            <wp:positionV relativeFrom="paragraph">
              <wp:posOffset>245148</wp:posOffset>
            </wp:positionV>
            <wp:extent cx="341553" cy="384491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60020" y="1108406"/>
                      <a:ext cx="227253" cy="27019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46"/>
                            <w:szCs w:val="46"/>
                          </w:rPr>
                          <w:t>ffi</w:t>
                        </w:r>
                        <w:r>
                          <w:rPr>
                            <w:rFonts w:ascii="Times New Roman" w:hAnsi="Times New Roman" w:cs="Times New Roman"/>
                            <w:sz w:val="46"/>
                            <w:szCs w:val="4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en-US" sz="23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3"/>
          <w:szCs w:val="23"/>
        </w:rPr>
        <w:t>AKMO'IA </w:t>
      </w:r>
      <w:r>
        <w:rPr lang="en-US" sz="20" baseline="-1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1"/>
          <w:sz w:val="20"/>
          <w:szCs w:val="20"/>
        </w:rPr>
        <w:t>OENbICbI</w:t>
      </w:r>
      <w:r>
        <w:rPr lang="en-US" sz="20" baseline="-1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0"/>
          <w:position w:val="-1"/>
          <w:sz w:val="20"/>
          <w:szCs w:val="20"/>
        </w:rPr>
        <w:t> </w:t>
      </w:r>
      <w:r>
        <w:rPr lang="en-US" sz="21" baseline="-2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2"/>
          <w:sz w:val="21"/>
          <w:szCs w:val="21"/>
        </w:rPr>
        <w:t>EINIM</w:t>
      </w:r>
      <w:r>
        <w:rPr lang="en-US" sz="21" baseline="-2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5"/>
          <w:position w:val="-2"/>
          <w:sz w:val="21"/>
          <w:szCs w:val="21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  <w:vertAlign w:val="subscript"/>
        </w:rPr>
        <w:t>EACKAPMACL,IHbIH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8"/>
          <w:szCs w:val="28"/>
        </w:rPr>
        <w:t>oBJrbrcTbrr(</w:t>
      </w:r>
      <w:r>
        <w:rPr lang="en-US" sz="2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8"/>
          <w:sz w:val="28"/>
          <w:szCs w:val="28"/>
        </w:rPr>
        <w:t> </w:t>
      </w:r>
      <w:r>
        <w:rPr lang="en-US" sz="26" baseline="-2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2"/>
          <w:sz w:val="26"/>
          <w:szCs w:val="26"/>
        </w:rPr>
        <w:t>oK:/-aATCTEMEJTIK</w:t>
      </w:r>
      <w:r>
        <w:rPr lang="en-US" sz="26" baseline="-2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5"/>
          <w:position w:val="-2"/>
          <w:sz w:val="26"/>
          <w:szCs w:val="26"/>
        </w:rPr>
        <w:t> 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4"/>
          <w:szCs w:val="24"/>
          <w:vertAlign w:val="subscript"/>
        </w:rPr>
        <w:t>KABT4HETT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09" w:right="0" w:firstLine="2375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146304</wp:posOffset>
            </wp:positionH>
            <wp:positionV relativeFrom="paragraph">
              <wp:posOffset>374384</wp:posOffset>
            </wp:positionV>
            <wp:extent cx="341553" cy="384491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46304" y="1757630"/>
                      <a:ext cx="227253" cy="27019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46"/>
                            <w:szCs w:val="46"/>
                          </w:rPr>
                          <w:t>ffi</w:t>
                        </w:r>
                        <w:r>
                          <w:rPr>
                            <w:rFonts w:ascii="Times New Roman" w:hAnsi="Times New Roman" w:cs="Times New Roman"/>
                            <w:sz w:val="46"/>
                            <w:szCs w:val="4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en-US" sz="87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87"/>
          <w:szCs w:val="87"/>
        </w:rPr>
        <w:t>CEPTIIT(DI4KAT</w:t>
      </w:r>
      <w:r>
        <w:rPr>
          <w:rFonts w:ascii="Times New Roman" w:hAnsi="Times New Roman" w:cs="Times New Roman"/>
          <w:sz w:val="87"/>
          <w:szCs w:val="87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416" w:after="0" w:line="352" w:lineRule="exact"/>
        <w:ind w:left="1894" w:right="-40" w:hanging="453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137160</wp:posOffset>
            </wp:positionH>
            <wp:positionV relativeFrom="paragraph">
              <wp:posOffset>458953</wp:posOffset>
            </wp:positionV>
            <wp:extent cx="336613" cy="378618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37160" y="2402269"/>
                      <a:ext cx="222313" cy="26431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4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45"/>
                            <w:szCs w:val="45"/>
                          </w:rPr>
                          <w:t>ffi</w:t>
                        </w:r>
                        <w:r>
                          <w:rPr>
                            <w:rFonts w:ascii="Times New Roman" w:hAnsi="Times New Roman" w:cs="Times New Roman"/>
                            <w:sz w:val="45"/>
                            <w:szCs w:val="45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en-US" sz="23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3"/>
          <w:szCs w:val="23"/>
        </w:rPr>
        <w:t>&lt;I(a:a4</w:t>
      </w:r>
      <w:r>
        <w:rPr lang="en-US" sz="23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4"/>
          <w:sz w:val="23"/>
          <w:szCs w:val="23"/>
        </w:rPr>
        <w:t> </w:t>
      </w:r>
      <w:r>
        <w:rPr lang="en-US" sz="27" baseline="-1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1"/>
          <w:sz w:val="27"/>
          <w:szCs w:val="27"/>
        </w:rPr>
        <w:t>rini </w:t>
      </w:r>
      <w:r>
        <w:rPr lang="en-US" sz="22" baseline="-2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2"/>
          <w:sz w:val="22"/>
          <w:szCs w:val="22"/>
        </w:rPr>
        <w:t>ueH</w:t>
      </w:r>
      <w:r>
        <w:rPr lang="en-US" sz="22" baseline="-2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4"/>
          <w:position w:val="-2"/>
          <w:sz w:val="22"/>
          <w:szCs w:val="22"/>
        </w:rPr>
        <w:t> </w:t>
      </w:r>
      <w:r>
        <w:rPr lang="en-US" sz="22" baseline="-2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2"/>
          <w:sz w:val="22"/>
          <w:szCs w:val="22"/>
        </w:rPr>
        <w:t>ege6uerii&gt;,</w:t>
      </w:r>
      <w:r>
        <w:rPr lang="en-US" sz="22" baseline="-2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9"/>
          <w:position w:val="-2"/>
          <w:sz w:val="22"/>
          <w:szCs w:val="22"/>
        </w:rPr>
        <w:t> </w:t>
      </w:r>
      <w:r>
        <w:rPr lang="en-US" sz="25" baseline="-3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3"/>
          <w:sz w:val="25"/>
          <w:szCs w:val="25"/>
        </w:rPr>
        <w:t>&lt;oprrc </w:t>
      </w:r>
      <w:r>
        <w:rPr lang="en-US" sz="27" baseline="-5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5"/>
          <w:sz w:val="27"/>
          <w:szCs w:val="27"/>
        </w:rPr>
        <w:t>rini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  <w:vertAlign w:val="subscript"/>
        </w:rPr>
        <w:t>MeH </w:t>
      </w:r>
      <w:r>
        <w:rPr lang="en-US" sz="22" baseline="-6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6"/>
          <w:sz w:val="22"/>
          <w:szCs w:val="22"/>
        </w:rPr>
        <w:t>eAe6neri)),</w:t>
      </w:r>
      <w:r>
        <w:rPr lang="en-US" sz="22" baseline="-6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5"/>
          <w:position w:val="-6"/>
          <w:sz w:val="22"/>
          <w:szCs w:val="22"/>
        </w:rPr>
        <w:t> </w:t>
      </w:r>
      <w:r>
        <w:rPr lang="en-US" sz="23" baseline="-7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7"/>
          <w:sz w:val="23"/>
          <w:szCs w:val="23"/>
        </w:rPr>
        <w:t>&lt;&lt;Aru.nru'n</w:t>
      </w:r>
      <w:r>
        <w:rPr lang="en-US" sz="23" baseline="-7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4"/>
          <w:position w:val="-7"/>
          <w:sz w:val="23"/>
          <w:szCs w:val="23"/>
        </w:rPr>
        <w:t> </w:t>
      </w:r>
      <w:r>
        <w:rPr lang="en-US" sz="19" baseline="-9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9"/>
          <w:sz w:val="19"/>
          <w:szCs w:val="19"/>
        </w:rPr>
        <w:t>ri.ni&gt;&gt; </w:t>
      </w:r>
      <w:r>
        <w:rPr lang="en-US" sz="23" baseline="-1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10"/>
          <w:sz w:val="23"/>
          <w:szCs w:val="23"/>
        </w:rPr>
        <w:t>nen4epin</w:t>
      </w:r>
      <w:r>
        <w:rPr>
          <w:rFonts w:ascii="Times New Roman" w:hAnsi="Times New Roman" w:cs="Times New Roman"/>
          <w:sz w:val="23"/>
          <w:szCs w:val="23"/>
        </w:rPr>
        <w:t> </w:t>
      </w:r>
      <w:r>
        <w:br w:type="textWrapping" w:clear="all"/>
      </w:r>
      <w:r>
        <w:rPr lang="en-US" sz="2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5"/>
          <w:szCs w:val="25"/>
        </w:rPr>
        <w:t>o4urygaru</w:t>
      </w:r>
      <w:r>
        <w:rPr lang="en-US" sz="2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0"/>
          <w:sz w:val="25"/>
          <w:szCs w:val="25"/>
        </w:rPr>
        <w:t> </w:t>
      </w:r>
      <w:r>
        <w:rPr lang="en-US" sz="31" baseline="-1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1"/>
          <w:sz w:val="31"/>
          <w:szCs w:val="31"/>
        </w:rPr>
        <w:t>6iliv</w:t>
      </w:r>
      <w:r>
        <w:rPr lang="en-US" sz="31" baseline="-1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"/>
          <w:position w:val="-1"/>
          <w:sz w:val="31"/>
          <w:szCs w:val="31"/>
        </w:rPr>
        <w:t> </w:t>
      </w:r>
      <w:r>
        <w:rPr lang="en-US" sz="22" baseline="-2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2"/>
          <w:sz w:val="22"/>
          <w:szCs w:val="22"/>
        </w:rPr>
        <w:t>6epy</w:t>
      </w:r>
      <w:r>
        <w:rPr lang="en-US" sz="22" baseline="-2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"/>
          <w:position w:val="-2"/>
          <w:sz w:val="22"/>
          <w:szCs w:val="22"/>
        </w:rPr>
        <w:t> </w:t>
      </w:r>
      <w:r>
        <w:rPr lang="en-US" sz="24" baseline="-2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2"/>
          <w:sz w:val="24"/>
          <w:szCs w:val="24"/>
        </w:rPr>
        <w:t>rexHorrofltrrrapror </w:t>
      </w:r>
      <w:r>
        <w:rPr lang="en-US" sz="26" baseline="-5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5"/>
          <w:sz w:val="26"/>
          <w:szCs w:val="26"/>
        </w:rPr>
        <w:t>rar6rpu6u </w:t>
      </w:r>
      <w:r>
        <w:rPr lang="en-US" sz="23" baseline="-7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7"/>
          <w:sz w:val="23"/>
          <w:szCs w:val="23"/>
        </w:rPr>
        <w:t>6ofirnrura</w:t>
      </w:r>
      <w:r>
        <w:rPr lang="en-US" sz="23" baseline="-7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6"/>
          <w:position w:val="-7"/>
          <w:sz w:val="23"/>
          <w:szCs w:val="23"/>
        </w:rPr>
        <w:t> </w:t>
      </w:r>
      <w:r>
        <w:rPr lang="en-US" sz="28" baseline="-8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8"/>
          <w:sz w:val="28"/>
          <w:szCs w:val="28"/>
        </w:rPr>
        <w:t>o6lucru4</w:t>
      </w:r>
      <w:r>
        <w:rPr>
          <w:rFonts w:ascii="Times New Roman" w:hAnsi="Times New Roman" w:cs="Times New Roman"/>
          <w:sz w:val="28"/>
          <w:szCs w:val="28"/>
        </w:rPr>
        <w:t> </w:t>
      </w:r>
      <w:r>
        <w:br w:type="textWrapping" w:clear="all"/>
      </w:r>
      <w:r>
        <w:rPr lang="en-US" sz="21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1"/>
          <w:szCs w:val="21"/>
        </w:rPr>
        <w:t>neAa"rofl4KaJrlr(</w:t>
      </w:r>
      <w:r>
        <w:rPr lang="en-US" sz="21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3"/>
          <w:sz w:val="21"/>
          <w:szCs w:val="21"/>
        </w:rPr>
        <w:t> </w:t>
      </w:r>
      <w:r>
        <w:rPr lang="en-US" sz="21" baseline="-2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2"/>
          <w:sz w:val="21"/>
          <w:szCs w:val="21"/>
        </w:rPr>
        <w:t>or(yJraphrua</w:t>
      </w:r>
      <w:r>
        <w:rPr lang="en-US" sz="21" baseline="-2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4"/>
          <w:position w:val="-2"/>
          <w:sz w:val="21"/>
          <w:szCs w:val="21"/>
        </w:rPr>
        <w:t> </w:t>
      </w:r>
      <w:r>
        <w:rPr lang="en-US" sz="21" baseline="-4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4"/>
          <w:sz w:val="21"/>
          <w:szCs w:val="21"/>
        </w:rPr>
        <w:t>6e.nceugi</w:t>
      </w:r>
      <w:r>
        <w:rPr lang="en-US" sz="21" baseline="-4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3"/>
          <w:position w:val="-4"/>
          <w:sz w:val="21"/>
          <w:szCs w:val="21"/>
        </w:rPr>
        <w:t> </w:t>
      </w:r>
      <w:r>
        <w:rPr lang="en-US" sz="24" baseline="-8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8"/>
          <w:sz w:val="24"/>
          <w:szCs w:val="24"/>
        </w:rPr>
        <w:t>4aruc4anu</w:t>
      </w:r>
      <w:r>
        <w:rPr lang="en-US" sz="24" baseline="-8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2"/>
          <w:position w:val="-8"/>
          <w:sz w:val="24"/>
          <w:szCs w:val="24"/>
        </w:rPr>
        <w:t> </w:t>
      </w:r>
      <w:r>
        <w:rPr lang="en-US" sz="25" baseline="-5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5"/>
          <w:sz w:val="25"/>
          <w:szCs w:val="25"/>
        </w:rPr>
        <w:t>ymin</w:t>
      </w:r>
      <w:r>
        <w:rPr>
          <w:rFonts w:ascii="Times New Roman" w:hAnsi="Times New Roman" w:cs="Times New Roman"/>
          <w:sz w:val="25"/>
          <w:szCs w:val="25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09" w:right="0" w:firstLine="4924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128015</wp:posOffset>
            </wp:positionH>
            <wp:positionV relativeFrom="paragraph">
              <wp:posOffset>86640</wp:posOffset>
            </wp:positionV>
            <wp:extent cx="336613" cy="378618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28015" y="3051493"/>
                      <a:ext cx="222313" cy="26431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45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45"/>
                            <w:szCs w:val="45"/>
                          </w:rPr>
                          <w:t>ffi</w:t>
                        </w:r>
                        <w:r>
                          <w:rPr>
                            <w:rFonts w:ascii="Times New Roman" w:hAnsi="Times New Roman" w:cs="Times New Roman"/>
                            <w:sz w:val="45"/>
                            <w:szCs w:val="45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en-US" sz="5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52"/>
          <w:szCs w:val="52"/>
        </w:rPr>
        <w:t>JDneuv</w:t>
      </w:r>
      <w:r>
        <w:rPr lang="en-US" sz="5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"/>
          <w:sz w:val="52"/>
          <w:szCs w:val="52"/>
        </w:rPr>
        <w:t> </w:t>
      </w:r>
      <w:r>
        <w:rPr lang="en-US" sz="63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63"/>
          <w:szCs w:val="63"/>
        </w:rPr>
        <w:t>C^*,</w:t>
      </w:r>
      <w:r>
        <w:rPr lang="en-US" sz="63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45"/>
          <w:sz w:val="63"/>
          <w:szCs w:val="63"/>
        </w:rPr>
        <w:t> </w:t>
      </w:r>
      <w:r>
        <w:rPr lang="en-US" sz="3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38"/>
          <w:szCs w:val="38"/>
        </w:rPr>
        <w:t>etLrt7o{uaZq-</w:t>
      </w:r>
      <w:r>
        <w:rPr>
          <w:rFonts w:ascii="Times New Roman" w:hAnsi="Times New Roman" w:cs="Times New Roman"/>
          <w:sz w:val="38"/>
          <w:szCs w:val="38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44" w:right="0" w:firstLine="0"/>
      </w:pPr>
      <w:r/>
      <w:r>
        <w:rPr lang="en-US" sz="4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46"/>
          <w:szCs w:val="46"/>
        </w:rPr>
        <w:t>ffi</w:t>
      </w:r>
      <w:r>
        <w:rPr>
          <w:rFonts w:ascii="Times New Roman" w:hAnsi="Times New Roman" w:cs="Times New Roman"/>
          <w:sz w:val="46"/>
          <w:szCs w:val="46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7" w:right="0" w:firstLine="14"/>
      </w:pPr>
      <w:r/>
      <w:r>
        <w:rPr lang="en-US" sz="47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47"/>
          <w:szCs w:val="47"/>
        </w:rPr>
        <w:t>ffi</w:t>
      </w:r>
      <w:r>
        <w:rPr>
          <w:rFonts w:ascii="Times New Roman" w:hAnsi="Times New Roman" w:cs="Times New Roman"/>
          <w:sz w:val="47"/>
          <w:szCs w:val="47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7" w:right="0" w:firstLine="14"/>
      </w:pPr>
      <w:r/>
      <w:r>
        <w:rPr lang="en-US" sz="4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40"/>
          <w:szCs w:val="40"/>
        </w:rPr>
        <w:t>m</w:t>
      </w:r>
      <w:r>
        <w:rPr>
          <w:rFonts w:ascii="Times New Roman" w:hAnsi="Times New Roman" w:cs="Times New Roman"/>
          <w:sz w:val="40"/>
          <w:szCs w:val="40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54" w:after="0" w:line="240" w:lineRule="auto"/>
        <w:ind w:left="37" w:right="0" w:firstLine="0"/>
      </w:pPr>
      <w:r/>
      <w:r>
        <w:rPr lang="en-US" sz="4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46"/>
          <w:szCs w:val="46"/>
        </w:rPr>
        <w:t>ffi</w:t>
      </w:r>
      <w:r>
        <w:rPr>
          <w:rFonts w:ascii="Times New Roman" w:hAnsi="Times New Roman" w:cs="Times New Roman"/>
          <w:sz w:val="46"/>
          <w:szCs w:val="46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6" w:right="0" w:firstLine="0"/>
      </w:pPr>
      <w:r/>
      <w:r>
        <w:rPr lang="en-US" sz="4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46"/>
          <w:szCs w:val="46"/>
        </w:rPr>
        <w:t>ffi</w:t>
      </w:r>
      <w:r>
        <w:rPr>
          <w:rFonts w:ascii="Times New Roman" w:hAnsi="Times New Roman" w:cs="Times New Roman"/>
          <w:sz w:val="46"/>
          <w:szCs w:val="46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3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" w:right="0" w:firstLine="0"/>
      </w:pPr>
      <w:r/>
      <w:r>
        <w:rPr lang="en-US" sz="4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46"/>
          <w:szCs w:val="46"/>
        </w:rPr>
        <w:t>ffi</w:t>
      </w:r>
      <w:r>
        <w:rPr>
          <w:rFonts w:ascii="Times New Roman" w:hAnsi="Times New Roman" w:cs="Times New Roman"/>
          <w:sz w:val="46"/>
          <w:szCs w:val="46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1" w:h="16843"/>
          <w:pgMar w:top="500" w:right="89" w:bottom="500" w:left="123" w:header="708" w:footer="708" w:gutter="0"/>
          <w:cols w:num="2" w:space="0" w:equalWidth="0">
            <w:col w:w="10924" w:space="307"/>
            <w:col w:w="477" w:space="0"/>
          </w:cols>
          <w:docGrid w:linePitch="360"/>
        </w:sectPr>
        <w:spacing w:before="0" w:after="0" w:line="240" w:lineRule="auto"/>
        <w:ind w:left="0" w:right="0" w:firstLine="0"/>
      </w:pPr>
      <w:r/>
      <w:r>
        <w:rPr lang="en-US" sz="47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47"/>
          <w:szCs w:val="47"/>
        </w:rPr>
        <w:t>ffi</w:t>
      </w:r>
      <w:r>
        <w:rPr>
          <w:rFonts w:ascii="Times New Roman" w:hAnsi="Times New Roman" w:cs="Times New Roman"/>
          <w:sz w:val="47"/>
          <w:szCs w:val="47"/>
        </w:rPr>
        <w:t> </w:t>
      </w:r>
    </w:p>
    <w:p>
      <w:pPr>
        <w:spacing w:after="16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" w:right="0" w:firstLine="0"/>
      </w:pPr>
      <w:r/>
      <w:r>
        <w:rPr lang="en-US" sz="4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48"/>
          <w:szCs w:val="48"/>
        </w:rPr>
        <w:t>ffi</w:t>
      </w:r>
      <w:r>
        <w:rPr>
          <w:rFonts w:ascii="Times New Roman" w:hAnsi="Times New Roman" w:cs="Times New Roman"/>
          <w:sz w:val="48"/>
          <w:szCs w:val="48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4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0" w:right="0" w:firstLine="14"/>
      </w:pPr>
      <w:r/>
      <w:r>
        <w:rPr lang="en-US" sz="45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45"/>
          <w:szCs w:val="45"/>
        </w:rPr>
        <w:t>ffi</w:t>
      </w:r>
      <w:r>
        <w:rPr>
          <w:rFonts w:ascii="Times New Roman" w:hAnsi="Times New Roman" w:cs="Times New Roman"/>
          <w:sz w:val="45"/>
          <w:szCs w:val="45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0" w:right="0" w:firstLine="0"/>
      </w:pPr>
      <w:r/>
      <w:r>
        <w:rPr lang="en-US" sz="7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78"/>
          <w:szCs w:val="78"/>
        </w:rPr>
        <w:t>ffi</w:t>
      </w:r>
      <w:r>
        <w:rPr>
          <w:rFonts w:ascii="Times New Roman" w:hAnsi="Times New Roman" w:cs="Times New Roman"/>
          <w:sz w:val="78"/>
          <w:szCs w:val="78"/>
        </w:rPr>
        <w:t> </w:t>
      </w:r>
    </w:p>
    <w:p>
      <w:pPr>
        <w:spacing w:after="5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6784" w:right="0" w:firstLine="0"/>
      </w:pPr>
      <w:r/>
      <w:r>
        <w:rPr lang="en-US" sz="29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9"/>
          <w:szCs w:val="29"/>
        </w:rPr>
        <w:t>)I{. </w:t>
      </w:r>
      <w:r>
        <w:rPr lang="en-US" sz="2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8"/>
          <w:szCs w:val="28"/>
        </w:rPr>
        <w:t>Bartnaxoea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6860"/>
        </w:tabs>
        <w:spacing w:before="0" w:after="0" w:line="240" w:lineRule="auto"/>
        <w:ind w:left="0" w:right="0" w:firstLine="3664"/>
      </w:pPr>
      <w:r/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2"/>
          <w:szCs w:val="22"/>
        </w:rPr>
        <w:t>Kexnreray </w:t>
      </w:r>
      <w:r>
        <w:rPr lang="en-US" sz="23" baseline="-1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1"/>
          <w:sz w:val="23"/>
          <w:szCs w:val="23"/>
        </w:rPr>
        <w:t>- </w:t>
      </w:r>
      <w:r>
        <w:rPr lang="en-US" sz="21" baseline="-1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1"/>
          <w:sz w:val="21"/>
          <w:szCs w:val="21"/>
        </w:rPr>
        <w:t>2019 </w:t>
      </w:r>
      <w:r>
        <w:rPr lang="en-US" sz="27" baseline="-2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2"/>
          <w:sz w:val="27"/>
          <w:szCs w:val="27"/>
        </w:rPr>
        <w:t>x.	</w:t>
      </w:r>
      <w:r>
        <w:rPr lang="en-US" sz="20" baseline="-4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4"/>
          <w:sz w:val="20"/>
          <w:szCs w:val="20"/>
        </w:rPr>
        <w:t>Xb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-161{  </w:t>
      </w:r>
    </w:p>
    <w:p>
      <w:pPr>
        <w:rPr>
          <w:rFonts w:ascii="Times New Roman" w:hAnsi="Times New Roman" w:cs="Times New Roman"/>
          <w:color w:val="010302"/>
        </w:rPr>
        <w:tabs>
          <w:tab w:val="left" w:pos="7718"/>
        </w:tabs>
        <w:spacing w:before="0" w:after="0" w:line="240" w:lineRule="auto"/>
        <w:ind w:left="0" w:right="0" w:firstLine="0"/>
      </w:pPr>
      <w:r/>
      <w:r>
        <w:rPr lang="en-US" sz="78" baseline="-43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43"/>
          <w:sz w:val="78"/>
          <w:szCs w:val="78"/>
        </w:rPr>
        <w:t>ffiffiffi@@ffiffi	</w:t>
      </w:r>
      <w:r>
        <w:rPr lang="en-US" sz="23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3"/>
          <w:szCs w:val="23"/>
        </w:rPr>
        <w:t>4</w:t>
      </w:r>
      <w:r>
        <w:rPr>
          <w:rFonts w:ascii="Times New Roman" w:hAnsi="Times New Roman" w:cs="Times New Roman"/>
          <w:sz w:val="23"/>
          <w:szCs w:val="23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/>
    </w:p>
    <w:p>
      <w:pPr>
        <w:spacing w:after="4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0" w:right="0" w:firstLine="0"/>
      </w:pPr>
      <w:r/>
      <w:r>
        <w:rPr lang="en-US" sz="4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46"/>
          <w:szCs w:val="46"/>
        </w:rPr>
        <w:t>ffi</w:t>
      </w:r>
      <w:r>
        <w:rPr>
          <w:rFonts w:ascii="Times New Roman" w:hAnsi="Times New Roman" w:cs="Times New Roman"/>
          <w:sz w:val="46"/>
          <w:szCs w:val="46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1" w:h="16843"/>
          <w:pgMar w:top="500" w:right="89" w:bottom="500" w:left="123" w:header="708" w:footer="708" w:gutter="0"/>
          <w:cols w:num="3" w:space="0" w:equalWidth="0">
            <w:col w:w="667" w:space="512"/>
            <w:col w:w="8722" w:space="1307"/>
            <w:col w:w="412" w:space="0"/>
          </w:cols>
          <w:docGrid w:linePitch="360"/>
        </w:sectPr>
        <w:spacing w:before="0" w:after="0" w:line="240" w:lineRule="auto"/>
        <w:ind w:left="0" w:right="0" w:firstLine="0"/>
      </w:pPr>
      <w:r/>
      <w:r>
        <w:rPr lang="en-US" sz="4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46"/>
          <w:szCs w:val="46"/>
        </w:rPr>
        <w:t>ffi</w:t>
      </w:r>
      <w:r>
        <w:rPr>
          <w:rFonts w:ascii="Times New Roman" w:hAnsi="Times New Roman" w:cs="Times New Roman"/>
          <w:sz w:val="46"/>
          <w:szCs w:val="46"/>
        </w:rPr>
        <w:t> </w:t>
      </w:r>
    </w:p>
    <w:p>
      <w:r/>
    </w:p>
    <w:sectPr>
      <w:type w:val="continuous"/>
      <w:pgSz w:w="11911" w:h="16843"/>
      <w:pgMar w:top="500" w:right="89" w:bottom="500" w:left="12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2020-06-12T15:14:05Z</dcterms:created>
  <dcterms:modified xsi:type="dcterms:W3CDTF">2020-06-12T15:14:05Z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